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505A9" w:rsidP="00F505A9" w:rsidRDefault="00F505A9" w14:paraId="12757E55" w14:textId="14DCA7A8">
      <w:bookmarkStart w:name="_Hlk59111709" w:id="0"/>
      <w:r>
        <w:t xml:space="preserve">From </w:t>
      </w:r>
      <w:r w:rsidR="00B132ED">
        <w:t>March</w:t>
      </w:r>
      <w:r>
        <w:t xml:space="preserve"> 2021 Sedgman will manage the booking of all CHPP Site Familiarisation’s.</w:t>
      </w:r>
    </w:p>
    <w:p w:rsidR="00F505A9" w:rsidP="00F505A9" w:rsidRDefault="00F505A9" w14:paraId="407C4065" w14:textId="77777777">
      <w:r>
        <w:t>Contractors will continue to use the MACH Energy worker portal to register and maintain employee’s documents, and their company compliance.</w:t>
      </w:r>
    </w:p>
    <w:p w:rsidR="00B132ED" w:rsidP="00F505A9" w:rsidRDefault="00B132ED" w14:paraId="1C39E904" w14:textId="327C49B4">
      <w:r w:rsidR="00B132ED">
        <w:rPr/>
        <w:t>When you</w:t>
      </w:r>
      <w:r w:rsidR="00C3541F">
        <w:rPr/>
        <w:t>r</w:t>
      </w:r>
      <w:r w:rsidR="00B132ED">
        <w:rPr/>
        <w:t xml:space="preserve"> employee has been </w:t>
      </w:r>
      <w:r w:rsidR="3323E94D">
        <w:rPr/>
        <w:t xml:space="preserve">an </w:t>
      </w:r>
      <w:r w:rsidR="00B132ED">
        <w:rPr/>
        <w:t xml:space="preserve">approved </w:t>
      </w:r>
      <w:r w:rsidRPr="565F34D7" w:rsidR="0D10B5D8">
        <w:rPr>
          <w:b w:val="1"/>
          <w:bCs w:val="1"/>
        </w:rPr>
        <w:t>CHPP role</w:t>
      </w:r>
      <w:r w:rsidR="0D10B5D8">
        <w:rPr/>
        <w:t xml:space="preserve"> </w:t>
      </w:r>
      <w:r w:rsidR="00B132ED">
        <w:rPr/>
        <w:t>for site</w:t>
      </w:r>
      <w:r w:rsidR="00F505A9">
        <w:rPr/>
        <w:t xml:space="preserve">, contact us here on site via </w:t>
      </w:r>
      <w:hyperlink r:id="R4cfd414a4afe48b7">
        <w:r w:rsidRPr="565F34D7" w:rsidR="00B132ED">
          <w:rPr>
            <w:rStyle w:val="Hyperlink"/>
          </w:rPr>
          <w:t>mtpleasant.chpp.inductions@sedgman.com</w:t>
        </w:r>
      </w:hyperlink>
      <w:r w:rsidR="00F505A9">
        <w:rPr/>
        <w:t xml:space="preserve">, with </w:t>
      </w:r>
    </w:p>
    <w:p w:rsidR="00F505A9" w:rsidP="00C3541F" w:rsidRDefault="00F505A9" w14:paraId="393CD6AC" w14:textId="4F7024A0">
      <w:r>
        <w:t>‘</w:t>
      </w:r>
      <w:r w:rsidRPr="00C3541F">
        <w:rPr>
          <w:b/>
          <w:bCs/>
        </w:rPr>
        <w:t>Create LAAMP Profile’</w:t>
      </w:r>
      <w:r>
        <w:t xml:space="preserve"> in the subject line, along with employee’s details and email address.</w:t>
      </w:r>
    </w:p>
    <w:p w:rsidR="00F505A9" w:rsidP="00F505A9" w:rsidRDefault="00F505A9" w14:paraId="6E045E9F" w14:textId="77777777">
      <w:r>
        <w:t>From here the following steps will occur here at site:</w:t>
      </w:r>
    </w:p>
    <w:p w:rsidR="00F505A9" w:rsidP="00F505A9" w:rsidRDefault="00F505A9" w14:paraId="28EC8AC2" w14:textId="77777777">
      <w:pPr>
        <w:pStyle w:val="ListParagraph"/>
        <w:numPr>
          <w:ilvl w:val="0"/>
          <w:numId w:val="16"/>
        </w:numPr>
      </w:pPr>
      <w:r>
        <w:t>We will create their LAAMP profile</w:t>
      </w:r>
    </w:p>
    <w:p w:rsidR="00F505A9" w:rsidP="00F505A9" w:rsidRDefault="00F505A9" w14:paraId="1593EBC7" w14:textId="69964BEF">
      <w:pPr>
        <w:pStyle w:val="ListParagraph"/>
        <w:numPr>
          <w:ilvl w:val="0"/>
          <w:numId w:val="16"/>
        </w:numPr>
      </w:pPr>
      <w:r>
        <w:t>We will assign online induction</w:t>
      </w:r>
      <w:r w:rsidR="00B132ED">
        <w:t>s</w:t>
      </w:r>
      <w:r>
        <w:t xml:space="preserve"> and VOC content via LAAMP</w:t>
      </w:r>
    </w:p>
    <w:p w:rsidR="00F505A9" w:rsidP="00F505A9" w:rsidRDefault="00F505A9" w14:paraId="66C8E6B7" w14:textId="77777777">
      <w:pPr>
        <w:pStyle w:val="ListParagraph"/>
        <w:numPr>
          <w:ilvl w:val="0"/>
          <w:numId w:val="16"/>
        </w:numPr>
      </w:pPr>
      <w:r>
        <w:t>We will email the individual and the company with the details needed for completion</w:t>
      </w:r>
    </w:p>
    <w:p w:rsidR="00F505A9" w:rsidP="00F505A9" w:rsidRDefault="00F505A9" w14:paraId="4447E7E0" w14:textId="77777777"/>
    <w:p w:rsidR="00B132ED" w:rsidP="00F505A9" w:rsidRDefault="00F505A9" w14:paraId="2565DA30" w14:textId="77777777">
      <w:r>
        <w:t xml:space="preserve">Once your employee’s have completed their LAAMP inductions &amp; VOC content, contact us here </w:t>
      </w:r>
      <w:r w:rsidR="00B132ED">
        <w:t>at</w:t>
      </w:r>
      <w:r>
        <w:t xml:space="preserve"> site again via </w:t>
      </w:r>
      <w:hyperlink w:history="1" r:id="rId12">
        <w:r w:rsidRPr="004664F6" w:rsidR="00B132ED">
          <w:rPr>
            <w:rStyle w:val="Hyperlink"/>
          </w:rPr>
          <w:t>mtpleasant.chpp.inductions@sedgman.com</w:t>
        </w:r>
      </w:hyperlink>
      <w:r>
        <w:t xml:space="preserve">, with </w:t>
      </w:r>
    </w:p>
    <w:p w:rsidR="00F505A9" w:rsidP="00C3541F" w:rsidRDefault="00F505A9" w14:paraId="15975DB6" w14:textId="2DA81CCE">
      <w:r>
        <w:t>‘</w:t>
      </w:r>
      <w:r w:rsidRPr="00C3541F">
        <w:rPr>
          <w:b/>
          <w:bCs/>
        </w:rPr>
        <w:t>Book a CHPP Familiarisation’</w:t>
      </w:r>
      <w:r>
        <w:t xml:space="preserve"> in the subject line, and the employee’s details.</w:t>
      </w:r>
    </w:p>
    <w:p w:rsidR="00F505A9" w:rsidP="00F505A9" w:rsidRDefault="00F505A9" w14:paraId="7DD8361F" w14:textId="666305CC">
      <w:pPr>
        <w:pStyle w:val="ListParagraph"/>
        <w:numPr>
          <w:ilvl w:val="0"/>
          <w:numId w:val="17"/>
        </w:numPr>
      </w:pPr>
      <w:r>
        <w:t>We will verify that all LAAMP content has been completed and advise you and your employee of next available date for CHPP Familiarisation. and coordinate a time to complete any required VOC’s for site.</w:t>
      </w:r>
    </w:p>
    <w:p w:rsidR="00F505A9" w:rsidP="00F505A9" w:rsidRDefault="00F505A9" w14:paraId="7D66E6EC" w14:textId="0A7D057B">
      <w:r w:rsidR="00F505A9">
        <w:rPr/>
        <w:t xml:space="preserve">CHPP </w:t>
      </w:r>
      <w:r w:rsidR="00F505A9">
        <w:rPr/>
        <w:t>Familiarisation’s</w:t>
      </w:r>
      <w:r w:rsidR="00F505A9">
        <w:rPr/>
        <w:t xml:space="preserve"> occur each </w:t>
      </w:r>
      <w:r w:rsidR="452AEEC8">
        <w:rPr/>
        <w:t xml:space="preserve">Wednesday </w:t>
      </w:r>
      <w:r w:rsidR="00F505A9">
        <w:rPr/>
        <w:t xml:space="preserve">at 7am </w:t>
      </w:r>
    </w:p>
    <w:p w:rsidR="00F505A9" w:rsidP="00F505A9" w:rsidRDefault="00F505A9" w14:paraId="45C8D372" w14:textId="4A7ED0CB">
      <w:r w:rsidRPr="0D656A10" w:rsidR="00F505A9">
        <w:rPr>
          <w:highlight w:val="yellow"/>
        </w:rPr>
        <w:t>No bookings will be taken until all content is complete.</w:t>
      </w:r>
    </w:p>
    <w:bookmarkEnd w:id="0"/>
    <w:p w:rsidRPr="000A5D12" w:rsidR="00D23242" w:rsidP="000A5D12" w:rsidRDefault="00D23242" w14:paraId="5E05ACAB" w14:textId="77777777"/>
    <w:sectPr w:rsidRPr="000A5D12" w:rsidR="00D23242" w:rsidSect="00242131">
      <w:headerReference w:type="default" r:id="rId13"/>
      <w:footerReference w:type="default" r:id="rId14"/>
      <w:headerReference w:type="first" r:id="rId15"/>
      <w:footerReference w:type="first" r:id="rId16"/>
      <w:pgSz w:w="11906" w:h="16838" w:orient="portrait" w:code="9"/>
      <w:pgMar w:top="1418" w:right="1134" w:bottom="1134" w:left="1418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505A9" w:rsidP="00CA3CE5" w:rsidRDefault="00F505A9" w14:paraId="1DB7DFA4" w14:textId="77777777">
      <w:r>
        <w:separator/>
      </w:r>
    </w:p>
  </w:endnote>
  <w:endnote w:type="continuationSeparator" w:id="0">
    <w:p w:rsidR="00F505A9" w:rsidP="00CA3CE5" w:rsidRDefault="00F505A9" w14:paraId="778C1C9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D55BB" w:rsidP="0049323B" w:rsidRDefault="00F505A9" w14:paraId="5B3F8240" w14:textId="06D01B98">
    <w:pPr>
      <w:pStyle w:val="FooterPortrait"/>
    </w:pPr>
    <w:r>
      <w:fldChar w:fldCharType="begin"/>
    </w:r>
    <w:r>
      <w:instrText> DOCPROPERTY  FooterLine1Left  \* MERGEFORMAT </w:instrText>
    </w:r>
    <w:r>
      <w:fldChar w:fldCharType="separate"/>
    </w:r>
    <w:r w:rsidR="00B132ED">
      <w:t>Revision: Revision - dd-MMM-yyyy</w:t>
    </w:r>
    <w:r>
      <w:fldChar w:fldCharType="end"/>
    </w:r>
    <w:r w:rsidR="00771A88">
      <w:br/>
    </w:r>
    <w:r>
      <w:fldChar w:fldCharType="begin"/>
    </w:r>
    <w:r>
      <w:instrText> DOCPROPERTY  DocumentNumber  \* MERGEFORMAT </w:instrText>
    </w:r>
    <w:r>
      <w:fldChar w:fldCharType="separate"/>
    </w:r>
    <w:r w:rsidR="00B132ED">
      <w:t>Document Number</w:t>
    </w:r>
    <w:r>
      <w:fldChar w:fldCharType="end"/>
    </w:r>
    <w:r w:rsidR="00771A88">
      <w:tab/>
    </w:r>
    <w:r w:rsidR="00771A88">
      <w:tab/>
    </w:r>
    <w:r w:rsidR="00771A88">
      <w:t xml:space="preserve">Page </w:t>
    </w:r>
    <w:r w:rsidR="00771A88">
      <w:fldChar w:fldCharType="begin"/>
    </w:r>
    <w:r w:rsidR="00771A88">
      <w:instrText xml:space="preserve"> PAGE </w:instrText>
    </w:r>
    <w:r w:rsidR="00771A88">
      <w:fldChar w:fldCharType="separate"/>
    </w:r>
    <w:r w:rsidR="0092343F">
      <w:t>2</w:t>
    </w:r>
    <w:r w:rsidR="00771A88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50F7D" w:rsidP="00D67FA8" w:rsidRDefault="00F505A9" w14:paraId="1C4CABBA" w14:textId="12B9F08A">
    <w:pPr>
      <w:pStyle w:val="FooterPortrait"/>
    </w:pPr>
    <w:r>
      <w:fldChar w:fldCharType="begin"/>
    </w:r>
    <w:r>
      <w:instrText> DOCPROPERTY  FooterLine1Left  \* MERGEFORMAT </w:instrText>
    </w:r>
    <w:r>
      <w:fldChar w:fldCharType="separate"/>
    </w:r>
    <w:r w:rsidR="00B132ED">
      <w:t>Revision: Revision - dd-MMM-yyyy</w:t>
    </w:r>
    <w:r>
      <w:fldChar w:fldCharType="end"/>
    </w:r>
    <w:r w:rsidR="00397FF8">
      <w:br/>
    </w:r>
    <w:r>
      <w:fldChar w:fldCharType="begin"/>
    </w:r>
    <w:r>
      <w:instrText> DOCPROPERTY  DocumentNumber  \* MERGEFORMAT </w:instrText>
    </w:r>
    <w:r>
      <w:fldChar w:fldCharType="separate"/>
    </w:r>
    <w:r w:rsidR="00B132ED">
      <w:t>Document Number</w:t>
    </w:r>
    <w:r>
      <w:fldChar w:fldCharType="end"/>
    </w:r>
    <w:r w:rsidR="00D67FA8">
      <w:tab/>
    </w:r>
    <w:r w:rsidR="00D67FA8">
      <w:tab/>
    </w:r>
    <w:r w:rsidR="00D67FA8">
      <w:t xml:space="preserve">Page </w:t>
    </w:r>
    <w:r w:rsidR="00D67FA8">
      <w:fldChar w:fldCharType="begin"/>
    </w:r>
    <w:r w:rsidR="00D67FA8">
      <w:instrText xml:space="preserve"> PAGE </w:instrText>
    </w:r>
    <w:r w:rsidR="00D67FA8">
      <w:fldChar w:fldCharType="separate"/>
    </w:r>
    <w:r w:rsidR="00914A98">
      <w:t>1</w:t>
    </w:r>
    <w:r w:rsidR="00D67FA8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505A9" w:rsidP="00CA3CE5" w:rsidRDefault="00F505A9" w14:paraId="0757B019" w14:textId="77777777">
      <w:r>
        <w:separator/>
      </w:r>
    </w:p>
  </w:footnote>
  <w:footnote w:type="continuationSeparator" w:id="0">
    <w:p w:rsidR="00F505A9" w:rsidP="00CA3CE5" w:rsidRDefault="00F505A9" w14:paraId="346E9B7D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p w:rsidR="000A5D12" w:rsidP="00C81C42" w:rsidRDefault="00F505A9" w14:paraId="700DC75E" w14:textId="5712A66E">
    <w:pPr>
      <w:pStyle w:val="HeaderPortrait"/>
      <w:spacing w:after="0"/>
    </w:pPr>
    <w:r>
      <w:fldChar w:fldCharType="begin"/>
    </w:r>
    <w:r>
      <w:instrText> DOCPROPERTY  Project  \* MERGEFORMAT </w:instrText>
    </w:r>
    <w:r>
      <w:fldChar w:fldCharType="separate"/>
    </w:r>
    <w:r w:rsidR="00B132ED">
      <w:t>Project/Dept Name</w:t>
    </w:r>
    <w:r>
      <w:fldChar w:fldCharType="end"/>
    </w:r>
    <w:r w:rsidR="000A5D12">
      <w:br/>
    </w:r>
    <w:r>
      <w:fldChar w:fldCharType="begin"/>
    </w:r>
    <w:r>
      <w:instrText> TITLE   \* MERGEFORMAT </w:instrText>
    </w:r>
    <w:r>
      <w:fldChar w:fldCharType="separate"/>
    </w:r>
    <w:r w:rsidR="00B132ED">
      <w:t>Document Title</w:t>
    </w:r>
    <w:r>
      <w:fldChar w:fldCharType="end"/>
    </w:r>
    <w:r w:rsidR="000A5D12">
      <w:fldChar w:fldCharType="begin"/>
    </w:r>
    <w:r w:rsidR="000A5D12">
      <w:instrText xml:space="preserve"> IF </w:instrText>
    </w:r>
    <w:r w:rsidR="000A5D12">
      <w:fldChar w:fldCharType="begin"/>
    </w:r>
    <w:r w:rsidR="000A5D12">
      <w:instrText xml:space="preserve"> DOCPROPERTY  SubTitle </w:instrText>
    </w:r>
    <w:r w:rsidR="000A5D12">
      <w:fldChar w:fldCharType="separate"/>
    </w:r>
    <w:r w:rsidR="00B132ED">
      <w:instrText>Document Sub-Title (leave blank if not required)</w:instrText>
    </w:r>
    <w:r w:rsidR="000A5D12">
      <w:fldChar w:fldCharType="end"/>
    </w:r>
    <w:r w:rsidR="000A5D12">
      <w:instrText>= "" "" "</w:instrText>
    </w:r>
  </w:p>
  <w:p w:rsidR="00B132ED" w:rsidP="00C81C42" w:rsidRDefault="000A5D12" w14:paraId="4AD4CA75" w14:textId="77777777">
    <w:pPr>
      <w:pStyle w:val="HeaderPortrait"/>
      <w:spacing w:after="0"/>
    </w:pPr>
    <w:r>
      <w:instrText xml:space="preserve">" </w:instrText>
    </w:r>
    <w:r>
      <w:fldChar w:fldCharType="separate"/>
    </w:r>
  </w:p>
  <w:p w:rsidR="000A5D12" w:rsidP="00C81C42" w:rsidRDefault="000A5D12" w14:paraId="16314B34" w14:textId="2F93BDB5">
    <w:pPr>
      <w:pStyle w:val="HeaderPortrait"/>
      <w:spacing w:after="0"/>
    </w:pPr>
    <w:r>
      <w:fldChar w:fldCharType="end"/>
    </w:r>
    <w:r>
      <w:fldChar w:fldCharType="begin"/>
    </w:r>
    <w:r>
      <w:instrText> DOCPROPERTY  SubTitle  \* MERGEFORMAT </w:instrText>
    </w:r>
    <w:r>
      <w:fldChar w:fldCharType="separate"/>
    </w:r>
    <w:r w:rsidR="00B132ED">
      <w:t>Document Sub-Title (leave blank if not required)</w:t>
    </w:r>
    <w:r>
      <w:fldChar w:fldCharType="end"/>
    </w:r>
  </w:p>
  <w:p w:rsidR="000A5D12" w:rsidP="00C81C42" w:rsidRDefault="000A5D12" w14:paraId="7C1ED710" w14:textId="77777777">
    <w:pPr>
      <w:pStyle w:val="HeaderLine"/>
    </w:pPr>
    <w:r>
      <w:rPr>
        <w:noProof/>
      </w:rPr>
      <w:drawing>
        <wp:anchor distT="0" distB="0" distL="114300" distR="114300" simplePos="0" relativeHeight="251687936" behindDoc="0" locked="1" layoutInCell="1" allowOverlap="1" wp14:anchorId="248B1164" wp14:editId="0626F3D0">
          <wp:simplePos x="0" y="0"/>
          <wp:positionH relativeFrom="column">
            <wp:align>right</wp:align>
          </wp:positionH>
          <wp:positionV relativeFrom="paragraph">
            <wp:posOffset>-234315</wp:posOffset>
          </wp:positionV>
          <wp:extent cx="1224000" cy="194400"/>
          <wp:effectExtent l="0" t="0" r="0" b="0"/>
          <wp:wrapNone/>
          <wp:docPr id="9" name="Picture 9" descr="H:\Drafts\2011 Templates\Originals\SedgmanLogo-textOnly-croppedRigh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:\Drafts\2011 Templates\Originals\SedgmanLogo-textOnly-croppedRigh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000" cy="19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86912" behindDoc="0" locked="1" layoutInCell="1" allowOverlap="1" wp14:anchorId="1F6414CF" wp14:editId="5D7EFD0C">
          <wp:simplePos x="0" y="0"/>
          <wp:positionH relativeFrom="margin">
            <wp:posOffset>3825240</wp:posOffset>
          </wp:positionH>
          <wp:positionV relativeFrom="paragraph">
            <wp:posOffset>20206970</wp:posOffset>
          </wp:positionV>
          <wp:extent cx="1229360" cy="238125"/>
          <wp:effectExtent l="0" t="0" r="8890" b="9525"/>
          <wp:wrapNone/>
          <wp:docPr id="10" name="Picture 10" descr="Description: L:\SCORBP - Corporate Business Process\SCORBPMARKET - BP Marketing\Marketing Database\0012-LOGO\01-CMYK Logo-\Sedgman Logo\JPG\SedgmanLogo-CMYK-textOnl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L:\SCORBP - Corporate Business Process\SCORBPMARKET - BP Marketing\Marketing Database\0012-LOGO\01-CMYK Logo-\Sedgman Logo\JPG\SedgmanLogo-CMYK-textOnly.jp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877" t="4530" r="6692" b="11818"/>
                  <a:stretch/>
                </pic:blipFill>
                <pic:spPr bwMode="auto">
                  <a:xfrm>
                    <a:off x="0" y="0"/>
                    <a:ext cx="1229360" cy="2381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p w:rsidR="0092343F" w:rsidP="00C81C42" w:rsidRDefault="0092343F" w14:paraId="71164223" w14:textId="77777777">
    <w:pPr>
      <w:pStyle w:val="HeaderLine"/>
    </w:pPr>
    <w:r>
      <w:rPr>
        <w:noProof/>
      </w:rPr>
      <w:drawing>
        <wp:anchor distT="0" distB="0" distL="114300" distR="114300" simplePos="0" relativeHeight="251691008" behindDoc="0" locked="1" layoutInCell="1" allowOverlap="1" wp14:anchorId="6BBEA9DF" wp14:editId="0C87BB2A">
          <wp:simplePos x="0" y="0"/>
          <wp:positionH relativeFrom="column">
            <wp:align>right</wp:align>
          </wp:positionH>
          <wp:positionV relativeFrom="paragraph">
            <wp:posOffset>-234315</wp:posOffset>
          </wp:positionV>
          <wp:extent cx="1224000" cy="194400"/>
          <wp:effectExtent l="0" t="0" r="0" b="0"/>
          <wp:wrapNone/>
          <wp:docPr id="1" name="Picture 1" descr="H:\Drafts\2011 Templates\Originals\SedgmanLogo-textOnly-croppedRigh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:\Drafts\2011 Templates\Originals\SedgmanLogo-textOnly-croppedRigh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000" cy="19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89984" behindDoc="0" locked="1" layoutInCell="1" allowOverlap="1" wp14:anchorId="4E23E424" wp14:editId="51F42786">
          <wp:simplePos x="0" y="0"/>
          <wp:positionH relativeFrom="margin">
            <wp:posOffset>3825240</wp:posOffset>
          </wp:positionH>
          <wp:positionV relativeFrom="paragraph">
            <wp:posOffset>20206970</wp:posOffset>
          </wp:positionV>
          <wp:extent cx="1229360" cy="238125"/>
          <wp:effectExtent l="0" t="0" r="8890" b="9525"/>
          <wp:wrapNone/>
          <wp:docPr id="2" name="Picture 2" descr="Description: L:\SCORBP - Corporate Business Process\SCORBPMARKET - BP Marketing\Marketing Database\0012-LOGO\01-CMYK Logo-\Sedgman Logo\JPG\SedgmanLogo-CMYK-textOnl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L:\SCORBP - Corporate Business Process\SCORBPMARKET - BP Marketing\Marketing Database\0012-LOGO\01-CMYK Logo-\Sedgman Logo\JPG\SedgmanLogo-CMYK-textOnly.jp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877" t="4530" r="6692" b="11818"/>
                  <a:stretch/>
                </pic:blipFill>
                <pic:spPr bwMode="auto">
                  <a:xfrm>
                    <a:off x="0" y="0"/>
                    <a:ext cx="1229360" cy="2381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955A09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multilevel"/>
    <w:tmpl w:val="D63899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0"/>
    <w:multiLevelType w:val="multilevel"/>
    <w:tmpl w:val="536A5D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3" w15:restartNumberingAfterBreak="0">
    <w:nsid w:val="FFFFFF81"/>
    <w:multiLevelType w:val="multilevel"/>
    <w:tmpl w:val="681ECC8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4" w15:restartNumberingAfterBreak="0">
    <w:nsid w:val="00586F38"/>
    <w:multiLevelType w:val="multilevel"/>
    <w:tmpl w:val="F98AA874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1E96F18"/>
    <w:multiLevelType w:val="multilevel"/>
    <w:tmpl w:val="DE9EE79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7B13E1"/>
    <w:multiLevelType w:val="multilevel"/>
    <w:tmpl w:val="F4260988"/>
    <w:styleLink w:val="ListNoteBullet"/>
    <w:lvl w:ilvl="0">
      <w:start w:val="1"/>
      <w:numFmt w:val="bullet"/>
      <w:pStyle w:val="NoteBullet"/>
      <w:lvlText w:val=""/>
      <w:lvlJc w:val="left"/>
      <w:pPr>
        <w:tabs>
          <w:tab w:val="num" w:pos="284"/>
        </w:tabs>
        <w:ind w:left="284" w:hanging="284"/>
      </w:pPr>
      <w:rPr>
        <w:rFonts w:hint="default" w:ascii="Symbol" w:hAnsi="Symbol"/>
        <w:color w:val="323C64" w:themeColor="accent2"/>
      </w:rPr>
    </w:lvl>
    <w:lvl w:ilvl="1">
      <w:start w:val="1"/>
      <w:numFmt w:val="bullet"/>
      <w:lvlText w:val="‒"/>
      <w:lvlJc w:val="left"/>
      <w:pPr>
        <w:tabs>
          <w:tab w:val="num" w:pos="568"/>
        </w:tabs>
        <w:ind w:left="568" w:hanging="284"/>
      </w:pPr>
      <w:rPr>
        <w:rFonts w:hint="default" w:ascii="Arial" w:hAnsi="Arial"/>
        <w:b/>
        <w:i w:val="0"/>
        <w:color w:val="323C64" w:themeColor="accent2"/>
      </w:rPr>
    </w:lvl>
    <w:lvl w:ilvl="2">
      <w:start w:val="1"/>
      <w:numFmt w:val="bullet"/>
      <w:lvlText w:val=""/>
      <w:lvlJc w:val="left"/>
      <w:pPr>
        <w:tabs>
          <w:tab w:val="num" w:pos="852"/>
        </w:tabs>
        <w:ind w:left="852" w:hanging="284"/>
      </w:pPr>
      <w:rPr>
        <w:rFonts w:hint="default" w:ascii="Wingdings 3" w:hAnsi="Wingdings 3"/>
        <w:color w:val="323C64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hint="default" w:ascii="Symbol" w:hAnsi="Symbol"/>
        <w:color w:val="323C64" w:themeColor="accent2"/>
      </w:rPr>
    </w:lvl>
    <w:lvl w:ilvl="4">
      <w:start w:val="1"/>
      <w:numFmt w:val="bullet"/>
      <w:lvlText w:val="‒"/>
      <w:lvlJc w:val="left"/>
      <w:pPr>
        <w:tabs>
          <w:tab w:val="num" w:pos="1420"/>
        </w:tabs>
        <w:ind w:left="1420" w:hanging="284"/>
      </w:pPr>
      <w:rPr>
        <w:rFonts w:hint="default" w:ascii="Arial Bold" w:hAnsi="Arial Bold"/>
        <w:b/>
        <w:i w:val="0"/>
        <w:color w:val="323C64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hint="default" w:ascii="Wingdings 3" w:hAnsi="Wingdings 3"/>
        <w:color w:val="323C64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hint="default" w:ascii="Symbol" w:hAnsi="Symbol"/>
        <w:color w:val="323C64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hint="default" w:ascii="Arial Bold" w:hAnsi="Arial Bold"/>
        <w:b/>
        <w:i w:val="0"/>
        <w:color w:val="323C64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hint="default" w:ascii="Wingdings 3" w:hAnsi="Wingdings 3"/>
        <w:color w:val="323C64" w:themeColor="accent2"/>
        <w:sz w:val="16"/>
      </w:rPr>
    </w:lvl>
  </w:abstractNum>
  <w:abstractNum w:abstractNumId="7" w15:restartNumberingAfterBreak="0">
    <w:nsid w:val="44860606"/>
    <w:multiLevelType w:val="multilevel"/>
    <w:tmpl w:val="5A8869F0"/>
    <w:styleLink w:val="ListTableNumber"/>
    <w:lvl w:ilvl="0">
      <w:start w:val="1"/>
      <w:numFmt w:val="decimal"/>
      <w:pStyle w:val="Table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pStyle w:val="TableNumber2"/>
      <w:lvlText w:val="%2."/>
      <w:lvlJc w:val="left"/>
      <w:pPr>
        <w:tabs>
          <w:tab w:val="num" w:pos="567"/>
        </w:tabs>
        <w:ind w:left="568" w:hanging="284"/>
      </w:pPr>
      <w:rPr>
        <w:rFonts w:hint="default"/>
      </w:rPr>
    </w:lvl>
    <w:lvl w:ilvl="2">
      <w:start w:val="1"/>
      <w:numFmt w:val="lowerRoman"/>
      <w:pStyle w:val="TableNumber3"/>
      <w:lvlText w:val="%3."/>
      <w:lvlJc w:val="left"/>
      <w:pPr>
        <w:tabs>
          <w:tab w:val="num" w:pos="851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4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18"/>
        </w:tabs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left"/>
      <w:pPr>
        <w:tabs>
          <w:tab w:val="num" w:pos="1701"/>
        </w:tabs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8" w15:restartNumberingAfterBreak="0">
    <w:nsid w:val="4E2F2688"/>
    <w:multiLevelType w:val="multilevel"/>
    <w:tmpl w:val="8CC8451E"/>
    <w:styleLink w:val="ListTableBullet"/>
    <w:lvl w:ilvl="0">
      <w:start w:val="1"/>
      <w:numFmt w:val="bullet"/>
      <w:pStyle w:val="TableBullet"/>
      <w:lvlText w:val=""/>
      <w:lvlJc w:val="left"/>
      <w:pPr>
        <w:tabs>
          <w:tab w:val="num" w:pos="284"/>
        </w:tabs>
        <w:ind w:left="284" w:hanging="284"/>
      </w:pPr>
      <w:rPr>
        <w:rFonts w:hint="default" w:ascii="Symbol" w:hAnsi="Symbol"/>
        <w:color w:val="323C64" w:themeColor="accent2"/>
        <w:sz w:val="16"/>
      </w:rPr>
    </w:lvl>
    <w:lvl w:ilvl="1">
      <w:start w:val="1"/>
      <w:numFmt w:val="bullet"/>
      <w:pStyle w:val="TableBullet2"/>
      <w:lvlText w:val="‒"/>
      <w:lvlJc w:val="left"/>
      <w:pPr>
        <w:tabs>
          <w:tab w:val="num" w:pos="567"/>
        </w:tabs>
        <w:ind w:left="568" w:hanging="284"/>
      </w:pPr>
      <w:rPr>
        <w:rFonts w:hint="default" w:ascii="Arial Bold" w:hAnsi="Arial Bold"/>
        <w:b/>
        <w:i w:val="0"/>
        <w:color w:val="323C64" w:themeColor="accent2"/>
      </w:rPr>
    </w:lvl>
    <w:lvl w:ilvl="2">
      <w:start w:val="1"/>
      <w:numFmt w:val="bullet"/>
      <w:pStyle w:val="TableBullet3"/>
      <w:lvlText w:val=""/>
      <w:lvlJc w:val="left"/>
      <w:pPr>
        <w:tabs>
          <w:tab w:val="num" w:pos="851"/>
        </w:tabs>
        <w:ind w:left="852" w:hanging="284"/>
      </w:pPr>
      <w:rPr>
        <w:rFonts w:hint="default" w:ascii="Wingdings 3" w:hAnsi="Wingdings 3"/>
        <w:color w:val="323C64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6" w:hanging="284"/>
      </w:pPr>
      <w:rPr>
        <w:rFonts w:hint="default" w:ascii="Symbol" w:hAnsi="Symbol"/>
        <w:color w:val="323C64" w:themeColor="accent2"/>
      </w:rPr>
    </w:lvl>
    <w:lvl w:ilvl="4">
      <w:start w:val="1"/>
      <w:numFmt w:val="bullet"/>
      <w:lvlText w:val="‒"/>
      <w:lvlJc w:val="left"/>
      <w:pPr>
        <w:tabs>
          <w:tab w:val="num" w:pos="1418"/>
        </w:tabs>
        <w:ind w:left="1420" w:hanging="284"/>
      </w:pPr>
      <w:rPr>
        <w:rFonts w:hint="default" w:ascii="Arial Bold" w:hAnsi="Arial Bold"/>
        <w:b/>
        <w:i w:val="0"/>
        <w:color w:val="323C64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hint="default" w:ascii="Wingdings 3" w:hAnsi="Wingdings 3"/>
        <w:color w:val="323C64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hint="default" w:ascii="Symbol" w:hAnsi="Symbol"/>
        <w:color w:val="323C64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hint="default" w:ascii="Arial Bold" w:hAnsi="Arial Bold"/>
        <w:b/>
        <w:i w:val="0"/>
        <w:color w:val="323C64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hint="default" w:ascii="Wingdings 3" w:hAnsi="Wingdings 3"/>
        <w:color w:val="323C64" w:themeColor="accent2"/>
        <w:sz w:val="16"/>
      </w:rPr>
    </w:lvl>
  </w:abstractNum>
  <w:abstractNum w:abstractNumId="9" w15:restartNumberingAfterBreak="0">
    <w:nsid w:val="5F157155"/>
    <w:multiLevelType w:val="multilevel"/>
    <w:tmpl w:val="7A92DA0C"/>
    <w:styleLink w:val="ListNoteNumber"/>
    <w:lvl w:ilvl="0">
      <w:start w:val="1"/>
      <w:numFmt w:val="decimal"/>
      <w:pStyle w:val="Note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8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851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right"/>
      <w:pPr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right"/>
      <w:pPr>
        <w:ind w:left="2552" w:hanging="284"/>
      </w:pPr>
      <w:rPr>
        <w:rFonts w:hint="default"/>
      </w:rPr>
    </w:lvl>
  </w:abstractNum>
  <w:abstractNum w:abstractNumId="10" w15:restartNumberingAfterBreak="0">
    <w:nsid w:val="680A1E1D"/>
    <w:multiLevelType w:val="multilevel"/>
    <w:tmpl w:val="B784D75A"/>
    <w:styleLink w:val="ListListNumber"/>
    <w:lvl w:ilvl="0">
      <w:start w:val="1"/>
      <w:numFmt w:val="decimal"/>
      <w:pStyle w:val="List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left"/>
      <w:pPr>
        <w:tabs>
          <w:tab w:val="num" w:pos="1701"/>
        </w:tabs>
        <w:ind w:left="1701" w:hanging="281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1" w15:restartNumberingAfterBreak="0">
    <w:nsid w:val="74571048"/>
    <w:multiLevelType w:val="multilevel"/>
    <w:tmpl w:val="A92EB644"/>
    <w:styleLink w:val="ListListBullet"/>
    <w:lvl w:ilvl="0">
      <w:start w:val="1"/>
      <w:numFmt w:val="bullet"/>
      <w:pStyle w:val="ListBullet"/>
      <w:lvlText w:val=""/>
      <w:lvlJc w:val="left"/>
      <w:pPr>
        <w:tabs>
          <w:tab w:val="num" w:pos="284"/>
        </w:tabs>
        <w:ind w:left="284" w:hanging="284"/>
      </w:pPr>
      <w:rPr>
        <w:rFonts w:hint="default" w:ascii="Symbol" w:hAnsi="Symbol"/>
        <w:color w:val="323C64" w:themeColor="accent2"/>
      </w:rPr>
    </w:lvl>
    <w:lvl w:ilvl="1">
      <w:start w:val="1"/>
      <w:numFmt w:val="bullet"/>
      <w:pStyle w:val="ListBullet2"/>
      <w:lvlText w:val="‒"/>
      <w:lvlJc w:val="left"/>
      <w:pPr>
        <w:tabs>
          <w:tab w:val="num" w:pos="567"/>
        </w:tabs>
        <w:ind w:left="568" w:hanging="284"/>
      </w:pPr>
      <w:rPr>
        <w:rFonts w:hint="default" w:ascii="Arial Bold" w:hAnsi="Arial Bold"/>
        <w:b/>
        <w:i w:val="0"/>
        <w:color w:val="323C64" w:themeColor="accent2"/>
      </w:rPr>
    </w:lvl>
    <w:lvl w:ilvl="2">
      <w:start w:val="1"/>
      <w:numFmt w:val="bullet"/>
      <w:pStyle w:val="ListBullet3"/>
      <w:lvlText w:val=""/>
      <w:lvlJc w:val="left"/>
      <w:pPr>
        <w:tabs>
          <w:tab w:val="num" w:pos="851"/>
        </w:tabs>
        <w:ind w:left="852" w:hanging="284"/>
      </w:pPr>
      <w:rPr>
        <w:rFonts w:hint="default" w:ascii="Wingdings 3" w:hAnsi="Wingdings 3"/>
        <w:color w:val="323C64" w:themeColor="accent2"/>
        <w:sz w:val="16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6" w:hanging="284"/>
      </w:pPr>
      <w:rPr>
        <w:rFonts w:hint="default" w:ascii="Symbol" w:hAnsi="Symbol"/>
        <w:color w:val="323C64" w:themeColor="accent2"/>
      </w:rPr>
    </w:lvl>
    <w:lvl w:ilvl="4">
      <w:start w:val="1"/>
      <w:numFmt w:val="bullet"/>
      <w:lvlText w:val="‒"/>
      <w:lvlJc w:val="left"/>
      <w:pPr>
        <w:tabs>
          <w:tab w:val="num" w:pos="1418"/>
        </w:tabs>
        <w:ind w:left="1420" w:hanging="284"/>
      </w:pPr>
      <w:rPr>
        <w:rFonts w:hint="default" w:ascii="Arial Bold" w:hAnsi="Arial Bold"/>
        <w:b/>
        <w:i w:val="0"/>
        <w:color w:val="323C64" w:themeColor="accent2"/>
      </w:rPr>
    </w:lvl>
    <w:lvl w:ilvl="5">
      <w:start w:val="1"/>
      <w:numFmt w:val="bullet"/>
      <w:lvlText w:val=""/>
      <w:lvlJc w:val="left"/>
      <w:pPr>
        <w:tabs>
          <w:tab w:val="num" w:pos="1701"/>
        </w:tabs>
        <w:ind w:left="1701" w:hanging="281"/>
      </w:pPr>
      <w:rPr>
        <w:rFonts w:hint="default" w:ascii="Wingdings 3" w:hAnsi="Wingdings 3"/>
        <w:color w:val="323C64" w:themeColor="accent2"/>
        <w:sz w:val="16"/>
      </w:rPr>
    </w:lvl>
    <w:lvl w:ilvl="6">
      <w:start w:val="1"/>
      <w:numFmt w:val="bullet"/>
      <w:lvlText w:val=""/>
      <w:lvlJc w:val="left"/>
      <w:pPr>
        <w:tabs>
          <w:tab w:val="num" w:pos="1985"/>
        </w:tabs>
        <w:ind w:left="1985" w:hanging="284"/>
      </w:pPr>
      <w:rPr>
        <w:rFonts w:hint="default" w:ascii="Symbol" w:hAnsi="Symbol"/>
        <w:color w:val="323C64" w:themeColor="accent2"/>
      </w:rPr>
    </w:lvl>
    <w:lvl w:ilvl="7">
      <w:start w:val="1"/>
      <w:numFmt w:val="bullet"/>
      <w:lvlText w:val="‒"/>
      <w:lvlJc w:val="left"/>
      <w:pPr>
        <w:tabs>
          <w:tab w:val="num" w:pos="2268"/>
        </w:tabs>
        <w:ind w:left="2268" w:hanging="283"/>
      </w:pPr>
      <w:rPr>
        <w:rFonts w:hint="default" w:ascii="Arial Bold" w:hAnsi="Arial Bold"/>
        <w:b/>
        <w:i w:val="0"/>
        <w:color w:val="323C64" w:themeColor="accent2"/>
      </w:rPr>
    </w:lvl>
    <w:lvl w:ilvl="8">
      <w:start w:val="1"/>
      <w:numFmt w:val="bullet"/>
      <w:lvlText w:val=""/>
      <w:lvlJc w:val="left"/>
      <w:pPr>
        <w:tabs>
          <w:tab w:val="num" w:pos="2552"/>
        </w:tabs>
        <w:ind w:left="2552" w:hanging="284"/>
      </w:pPr>
      <w:rPr>
        <w:rFonts w:hint="default" w:ascii="Wingdings 3" w:hAnsi="Wingdings 3"/>
        <w:color w:val="323C64" w:themeColor="accent2"/>
        <w:sz w:val="16"/>
      </w:rPr>
    </w:lvl>
  </w:abstractNum>
  <w:abstractNum w:abstractNumId="12" w15:restartNumberingAfterBreak="0">
    <w:nsid w:val="76B37C51"/>
    <w:multiLevelType w:val="hybridMultilevel"/>
    <w:tmpl w:val="F5A43D7E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1"/>
  </w:num>
  <w:num w:numId="2">
    <w:abstractNumId w:val="10"/>
  </w:num>
  <w:num w:numId="3">
    <w:abstractNumId w:val="6"/>
  </w:num>
  <w:num w:numId="4">
    <w:abstractNumId w:val="9"/>
  </w:num>
  <w:num w:numId="5">
    <w:abstractNumId w:val="10"/>
  </w:num>
  <w:num w:numId="6">
    <w:abstractNumId w:val="8"/>
  </w:num>
  <w:num w:numId="7">
    <w:abstractNumId w:val="7"/>
  </w:num>
  <w:num w:numId="8">
    <w:abstractNumId w:val="6"/>
  </w:num>
  <w:num w:numId="9">
    <w:abstractNumId w:val="9"/>
  </w:num>
  <w:num w:numId="10">
    <w:abstractNumId w:val="8"/>
  </w:num>
  <w:num w:numId="11">
    <w:abstractNumId w:val="7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4"/>
  </w:num>
  <w:num w:numId="18">
    <w:abstractNumId w:val="5"/>
  </w:num>
  <w:numIdMacAtCleanup w:val="11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00"/>
  <w:embedSystemFonts/>
  <w:attachedTemplate r:id="rId1"/>
  <w:stylePaneFormatFilter w:val="B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3"/>
  <w:trackRevisions w:val="false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505A9"/>
    <w:rsid w:val="00001153"/>
    <w:rsid w:val="00001A9E"/>
    <w:rsid w:val="00001F22"/>
    <w:rsid w:val="0000248B"/>
    <w:rsid w:val="000034DE"/>
    <w:rsid w:val="00004833"/>
    <w:rsid w:val="00006C5A"/>
    <w:rsid w:val="00011181"/>
    <w:rsid w:val="000125F1"/>
    <w:rsid w:val="00013B25"/>
    <w:rsid w:val="0002069E"/>
    <w:rsid w:val="00022E51"/>
    <w:rsid w:val="00022FDE"/>
    <w:rsid w:val="00027E35"/>
    <w:rsid w:val="00031F03"/>
    <w:rsid w:val="00033E54"/>
    <w:rsid w:val="00040BF6"/>
    <w:rsid w:val="00041F10"/>
    <w:rsid w:val="00042E88"/>
    <w:rsid w:val="00043960"/>
    <w:rsid w:val="00043BD6"/>
    <w:rsid w:val="00045758"/>
    <w:rsid w:val="00047722"/>
    <w:rsid w:val="00050F7D"/>
    <w:rsid w:val="00054C21"/>
    <w:rsid w:val="00055F8D"/>
    <w:rsid w:val="00057BAA"/>
    <w:rsid w:val="00057D21"/>
    <w:rsid w:val="000617AB"/>
    <w:rsid w:val="00064225"/>
    <w:rsid w:val="00070309"/>
    <w:rsid w:val="000709EC"/>
    <w:rsid w:val="000730DD"/>
    <w:rsid w:val="00076F19"/>
    <w:rsid w:val="0007772D"/>
    <w:rsid w:val="00082C93"/>
    <w:rsid w:val="0008527C"/>
    <w:rsid w:val="00087171"/>
    <w:rsid w:val="000920F7"/>
    <w:rsid w:val="000925A9"/>
    <w:rsid w:val="000944A0"/>
    <w:rsid w:val="000954AD"/>
    <w:rsid w:val="00097563"/>
    <w:rsid w:val="000A3F32"/>
    <w:rsid w:val="000A53CE"/>
    <w:rsid w:val="000A57F3"/>
    <w:rsid w:val="000A5C4E"/>
    <w:rsid w:val="000A5D12"/>
    <w:rsid w:val="000A73F7"/>
    <w:rsid w:val="000B522A"/>
    <w:rsid w:val="000B5F77"/>
    <w:rsid w:val="000B690A"/>
    <w:rsid w:val="000B6F06"/>
    <w:rsid w:val="000C25DD"/>
    <w:rsid w:val="000C375B"/>
    <w:rsid w:val="000C656F"/>
    <w:rsid w:val="000D33EE"/>
    <w:rsid w:val="000D36A5"/>
    <w:rsid w:val="000D3CC3"/>
    <w:rsid w:val="000D54B5"/>
    <w:rsid w:val="000D59D9"/>
    <w:rsid w:val="000D7418"/>
    <w:rsid w:val="000E036C"/>
    <w:rsid w:val="000E08C2"/>
    <w:rsid w:val="000E2B93"/>
    <w:rsid w:val="000E3905"/>
    <w:rsid w:val="000E7612"/>
    <w:rsid w:val="000E7C16"/>
    <w:rsid w:val="000F09B2"/>
    <w:rsid w:val="000F0FCB"/>
    <w:rsid w:val="000F2BE4"/>
    <w:rsid w:val="000F2C1D"/>
    <w:rsid w:val="000F47A3"/>
    <w:rsid w:val="000F5D63"/>
    <w:rsid w:val="00101193"/>
    <w:rsid w:val="00102EBB"/>
    <w:rsid w:val="00106630"/>
    <w:rsid w:val="00110A18"/>
    <w:rsid w:val="00110F7E"/>
    <w:rsid w:val="001110BD"/>
    <w:rsid w:val="00111E18"/>
    <w:rsid w:val="001154C4"/>
    <w:rsid w:val="00120D97"/>
    <w:rsid w:val="00121C1C"/>
    <w:rsid w:val="00121E5F"/>
    <w:rsid w:val="001324C3"/>
    <w:rsid w:val="00133CFD"/>
    <w:rsid w:val="00136172"/>
    <w:rsid w:val="00136B83"/>
    <w:rsid w:val="0014083C"/>
    <w:rsid w:val="00140F0C"/>
    <w:rsid w:val="00140FF4"/>
    <w:rsid w:val="00143D5B"/>
    <w:rsid w:val="001444D2"/>
    <w:rsid w:val="00151D2E"/>
    <w:rsid w:val="0015527A"/>
    <w:rsid w:val="0016069D"/>
    <w:rsid w:val="0016086C"/>
    <w:rsid w:val="0016292B"/>
    <w:rsid w:val="001657AB"/>
    <w:rsid w:val="001660FB"/>
    <w:rsid w:val="001669A9"/>
    <w:rsid w:val="001676B2"/>
    <w:rsid w:val="0017374E"/>
    <w:rsid w:val="00176822"/>
    <w:rsid w:val="001773FD"/>
    <w:rsid w:val="00191B69"/>
    <w:rsid w:val="00192BDF"/>
    <w:rsid w:val="00193E4D"/>
    <w:rsid w:val="00194053"/>
    <w:rsid w:val="001948AF"/>
    <w:rsid w:val="00197583"/>
    <w:rsid w:val="001A001E"/>
    <w:rsid w:val="001B08B0"/>
    <w:rsid w:val="001B1E3A"/>
    <w:rsid w:val="001B2D50"/>
    <w:rsid w:val="001B41E3"/>
    <w:rsid w:val="001C2947"/>
    <w:rsid w:val="001C6281"/>
    <w:rsid w:val="001C7259"/>
    <w:rsid w:val="001D32C4"/>
    <w:rsid w:val="001E2F5C"/>
    <w:rsid w:val="001E4199"/>
    <w:rsid w:val="001E6763"/>
    <w:rsid w:val="001E6996"/>
    <w:rsid w:val="001F1E37"/>
    <w:rsid w:val="00201804"/>
    <w:rsid w:val="00203687"/>
    <w:rsid w:val="00204E43"/>
    <w:rsid w:val="00207142"/>
    <w:rsid w:val="0020736D"/>
    <w:rsid w:val="00210839"/>
    <w:rsid w:val="00213243"/>
    <w:rsid w:val="00213BBE"/>
    <w:rsid w:val="00214BA9"/>
    <w:rsid w:val="00220622"/>
    <w:rsid w:val="00222D6E"/>
    <w:rsid w:val="002258C1"/>
    <w:rsid w:val="0023037A"/>
    <w:rsid w:val="00233B22"/>
    <w:rsid w:val="0023468C"/>
    <w:rsid w:val="00234FFF"/>
    <w:rsid w:val="00235D97"/>
    <w:rsid w:val="00237E54"/>
    <w:rsid w:val="00242131"/>
    <w:rsid w:val="002428BE"/>
    <w:rsid w:val="002439C8"/>
    <w:rsid w:val="002448BD"/>
    <w:rsid w:val="00245C6E"/>
    <w:rsid w:val="002466D2"/>
    <w:rsid w:val="00246FB3"/>
    <w:rsid w:val="0025367C"/>
    <w:rsid w:val="00255E5B"/>
    <w:rsid w:val="002570E7"/>
    <w:rsid w:val="002613E0"/>
    <w:rsid w:val="00262E82"/>
    <w:rsid w:val="0026580A"/>
    <w:rsid w:val="0027050B"/>
    <w:rsid w:val="002734AB"/>
    <w:rsid w:val="00277ED8"/>
    <w:rsid w:val="00283F67"/>
    <w:rsid w:val="002867B1"/>
    <w:rsid w:val="002906AE"/>
    <w:rsid w:val="0029336C"/>
    <w:rsid w:val="00294799"/>
    <w:rsid w:val="00296F0A"/>
    <w:rsid w:val="002A1512"/>
    <w:rsid w:val="002A53CA"/>
    <w:rsid w:val="002B09D7"/>
    <w:rsid w:val="002B37CC"/>
    <w:rsid w:val="002B39C6"/>
    <w:rsid w:val="002B7634"/>
    <w:rsid w:val="002C1B8E"/>
    <w:rsid w:val="002C21E6"/>
    <w:rsid w:val="002C2580"/>
    <w:rsid w:val="002C25C4"/>
    <w:rsid w:val="002C2B44"/>
    <w:rsid w:val="002C5B4E"/>
    <w:rsid w:val="002C67C3"/>
    <w:rsid w:val="002C69E5"/>
    <w:rsid w:val="002D0897"/>
    <w:rsid w:val="002D12CC"/>
    <w:rsid w:val="002D4F67"/>
    <w:rsid w:val="002D52C3"/>
    <w:rsid w:val="002D7DEE"/>
    <w:rsid w:val="002E099E"/>
    <w:rsid w:val="002E0F19"/>
    <w:rsid w:val="002E1946"/>
    <w:rsid w:val="002E4605"/>
    <w:rsid w:val="002F30CE"/>
    <w:rsid w:val="002F3B83"/>
    <w:rsid w:val="003018D7"/>
    <w:rsid w:val="00302FFA"/>
    <w:rsid w:val="003148EB"/>
    <w:rsid w:val="003252FD"/>
    <w:rsid w:val="00327856"/>
    <w:rsid w:val="00330636"/>
    <w:rsid w:val="003308A4"/>
    <w:rsid w:val="00332442"/>
    <w:rsid w:val="00334A35"/>
    <w:rsid w:val="0033507F"/>
    <w:rsid w:val="00336E1C"/>
    <w:rsid w:val="003404DF"/>
    <w:rsid w:val="00342B52"/>
    <w:rsid w:val="00352B5B"/>
    <w:rsid w:val="0035761F"/>
    <w:rsid w:val="003579A2"/>
    <w:rsid w:val="00364997"/>
    <w:rsid w:val="00365B00"/>
    <w:rsid w:val="003711AE"/>
    <w:rsid w:val="0037153B"/>
    <w:rsid w:val="00386A12"/>
    <w:rsid w:val="00386B4B"/>
    <w:rsid w:val="003908F4"/>
    <w:rsid w:val="00392DD1"/>
    <w:rsid w:val="00393698"/>
    <w:rsid w:val="003948B2"/>
    <w:rsid w:val="00395092"/>
    <w:rsid w:val="00397FF8"/>
    <w:rsid w:val="003A6EFF"/>
    <w:rsid w:val="003A7D5B"/>
    <w:rsid w:val="003B23F5"/>
    <w:rsid w:val="003B5A44"/>
    <w:rsid w:val="003B5EE6"/>
    <w:rsid w:val="003B6902"/>
    <w:rsid w:val="003C0286"/>
    <w:rsid w:val="003C20B2"/>
    <w:rsid w:val="003C3FD8"/>
    <w:rsid w:val="003C420C"/>
    <w:rsid w:val="003C7366"/>
    <w:rsid w:val="003D0D89"/>
    <w:rsid w:val="003D2148"/>
    <w:rsid w:val="003D49F1"/>
    <w:rsid w:val="003D7005"/>
    <w:rsid w:val="003E04B9"/>
    <w:rsid w:val="003E067F"/>
    <w:rsid w:val="003E1725"/>
    <w:rsid w:val="003E2F8B"/>
    <w:rsid w:val="003E624B"/>
    <w:rsid w:val="003E7BB4"/>
    <w:rsid w:val="003F3640"/>
    <w:rsid w:val="003F6F14"/>
    <w:rsid w:val="00403507"/>
    <w:rsid w:val="00405D21"/>
    <w:rsid w:val="00411F7E"/>
    <w:rsid w:val="00413893"/>
    <w:rsid w:val="004172E8"/>
    <w:rsid w:val="00417A5F"/>
    <w:rsid w:val="00421FC5"/>
    <w:rsid w:val="00422622"/>
    <w:rsid w:val="004232D6"/>
    <w:rsid w:val="00423FE1"/>
    <w:rsid w:val="00425877"/>
    <w:rsid w:val="004322D7"/>
    <w:rsid w:val="004326D7"/>
    <w:rsid w:val="004329AC"/>
    <w:rsid w:val="00433AA7"/>
    <w:rsid w:val="004356E8"/>
    <w:rsid w:val="00435FE9"/>
    <w:rsid w:val="00441E7C"/>
    <w:rsid w:val="00445AB8"/>
    <w:rsid w:val="00450852"/>
    <w:rsid w:val="00452BEF"/>
    <w:rsid w:val="00453297"/>
    <w:rsid w:val="00455168"/>
    <w:rsid w:val="0045539C"/>
    <w:rsid w:val="00456173"/>
    <w:rsid w:val="0046334F"/>
    <w:rsid w:val="0046758E"/>
    <w:rsid w:val="00472AB3"/>
    <w:rsid w:val="004752FC"/>
    <w:rsid w:val="00481CD8"/>
    <w:rsid w:val="004840BC"/>
    <w:rsid w:val="004929E7"/>
    <w:rsid w:val="00492B46"/>
    <w:rsid w:val="0049307D"/>
    <w:rsid w:val="0049323B"/>
    <w:rsid w:val="00495326"/>
    <w:rsid w:val="004A1427"/>
    <w:rsid w:val="004A2E28"/>
    <w:rsid w:val="004A5B47"/>
    <w:rsid w:val="004B0DF0"/>
    <w:rsid w:val="004B3B00"/>
    <w:rsid w:val="004B3D7E"/>
    <w:rsid w:val="004B51C6"/>
    <w:rsid w:val="004B635C"/>
    <w:rsid w:val="004B7541"/>
    <w:rsid w:val="004C086D"/>
    <w:rsid w:val="004C18B5"/>
    <w:rsid w:val="004C6418"/>
    <w:rsid w:val="004C6C4A"/>
    <w:rsid w:val="004D287D"/>
    <w:rsid w:val="004D6ADF"/>
    <w:rsid w:val="004D7DB3"/>
    <w:rsid w:val="004E01A8"/>
    <w:rsid w:val="004E4168"/>
    <w:rsid w:val="004F0408"/>
    <w:rsid w:val="004F0D88"/>
    <w:rsid w:val="004F176C"/>
    <w:rsid w:val="004F683B"/>
    <w:rsid w:val="004F6DE9"/>
    <w:rsid w:val="00500E65"/>
    <w:rsid w:val="005048FB"/>
    <w:rsid w:val="00505F90"/>
    <w:rsid w:val="005102A6"/>
    <w:rsid w:val="005110B5"/>
    <w:rsid w:val="00511629"/>
    <w:rsid w:val="00513461"/>
    <w:rsid w:val="00517EB6"/>
    <w:rsid w:val="00520EC1"/>
    <w:rsid w:val="00521F16"/>
    <w:rsid w:val="005232C1"/>
    <w:rsid w:val="00524163"/>
    <w:rsid w:val="00531A22"/>
    <w:rsid w:val="00536AD9"/>
    <w:rsid w:val="005419F3"/>
    <w:rsid w:val="00546C1B"/>
    <w:rsid w:val="005506ED"/>
    <w:rsid w:val="005537AE"/>
    <w:rsid w:val="005553FB"/>
    <w:rsid w:val="00556286"/>
    <w:rsid w:val="00556674"/>
    <w:rsid w:val="0055764C"/>
    <w:rsid w:val="00557A1F"/>
    <w:rsid w:val="0056121F"/>
    <w:rsid w:val="00562BD6"/>
    <w:rsid w:val="00563621"/>
    <w:rsid w:val="00570631"/>
    <w:rsid w:val="005719FE"/>
    <w:rsid w:val="00572FD3"/>
    <w:rsid w:val="00573683"/>
    <w:rsid w:val="00575BE3"/>
    <w:rsid w:val="0058094B"/>
    <w:rsid w:val="00581C62"/>
    <w:rsid w:val="0058489A"/>
    <w:rsid w:val="005853A2"/>
    <w:rsid w:val="00592014"/>
    <w:rsid w:val="00592EF5"/>
    <w:rsid w:val="00593CB7"/>
    <w:rsid w:val="005941D5"/>
    <w:rsid w:val="005947D1"/>
    <w:rsid w:val="00597479"/>
    <w:rsid w:val="005A04E8"/>
    <w:rsid w:val="005B1175"/>
    <w:rsid w:val="005B152F"/>
    <w:rsid w:val="005B4E61"/>
    <w:rsid w:val="005B775D"/>
    <w:rsid w:val="005C013B"/>
    <w:rsid w:val="005C0194"/>
    <w:rsid w:val="005C1754"/>
    <w:rsid w:val="005C36F2"/>
    <w:rsid w:val="005C7177"/>
    <w:rsid w:val="005D0151"/>
    <w:rsid w:val="005D239D"/>
    <w:rsid w:val="005D25FB"/>
    <w:rsid w:val="005D51BC"/>
    <w:rsid w:val="005D54C8"/>
    <w:rsid w:val="005D5B5A"/>
    <w:rsid w:val="005D6D7D"/>
    <w:rsid w:val="005E2468"/>
    <w:rsid w:val="005E3C6F"/>
    <w:rsid w:val="005E5E47"/>
    <w:rsid w:val="005E6270"/>
    <w:rsid w:val="005E71B3"/>
    <w:rsid w:val="00602487"/>
    <w:rsid w:val="0060537D"/>
    <w:rsid w:val="00606017"/>
    <w:rsid w:val="00606809"/>
    <w:rsid w:val="00607AD1"/>
    <w:rsid w:val="00611B9A"/>
    <w:rsid w:val="00613DB9"/>
    <w:rsid w:val="006140E4"/>
    <w:rsid w:val="006146D7"/>
    <w:rsid w:val="006156F5"/>
    <w:rsid w:val="00615B33"/>
    <w:rsid w:val="00616545"/>
    <w:rsid w:val="006171FE"/>
    <w:rsid w:val="00617229"/>
    <w:rsid w:val="0062448B"/>
    <w:rsid w:val="006251DC"/>
    <w:rsid w:val="0062720C"/>
    <w:rsid w:val="00633653"/>
    <w:rsid w:val="00635C16"/>
    <w:rsid w:val="00640274"/>
    <w:rsid w:val="00640D57"/>
    <w:rsid w:val="00641487"/>
    <w:rsid w:val="00643380"/>
    <w:rsid w:val="00645061"/>
    <w:rsid w:val="00646554"/>
    <w:rsid w:val="0064704F"/>
    <w:rsid w:val="0064758F"/>
    <w:rsid w:val="00651A0F"/>
    <w:rsid w:val="00652B0C"/>
    <w:rsid w:val="006571E5"/>
    <w:rsid w:val="00657C4C"/>
    <w:rsid w:val="00657E84"/>
    <w:rsid w:val="0066101D"/>
    <w:rsid w:val="00666FF9"/>
    <w:rsid w:val="0066796C"/>
    <w:rsid w:val="0067026A"/>
    <w:rsid w:val="00674E43"/>
    <w:rsid w:val="00674F02"/>
    <w:rsid w:val="00675327"/>
    <w:rsid w:val="006835EC"/>
    <w:rsid w:val="00683C04"/>
    <w:rsid w:val="00684296"/>
    <w:rsid w:val="00686C29"/>
    <w:rsid w:val="00693CB0"/>
    <w:rsid w:val="006945EE"/>
    <w:rsid w:val="00694AF9"/>
    <w:rsid w:val="00697858"/>
    <w:rsid w:val="006A0BEB"/>
    <w:rsid w:val="006A450E"/>
    <w:rsid w:val="006A5D76"/>
    <w:rsid w:val="006A69F9"/>
    <w:rsid w:val="006A7A48"/>
    <w:rsid w:val="006A7B68"/>
    <w:rsid w:val="006B5128"/>
    <w:rsid w:val="006B6316"/>
    <w:rsid w:val="006C25CF"/>
    <w:rsid w:val="006C414D"/>
    <w:rsid w:val="006C495A"/>
    <w:rsid w:val="006C626B"/>
    <w:rsid w:val="006C677E"/>
    <w:rsid w:val="006C7C90"/>
    <w:rsid w:val="006D0E90"/>
    <w:rsid w:val="006D142C"/>
    <w:rsid w:val="006D4321"/>
    <w:rsid w:val="006E0000"/>
    <w:rsid w:val="006E0E52"/>
    <w:rsid w:val="006E33ED"/>
    <w:rsid w:val="006E50F4"/>
    <w:rsid w:val="006E6226"/>
    <w:rsid w:val="006F0513"/>
    <w:rsid w:val="006F53DB"/>
    <w:rsid w:val="006F6A22"/>
    <w:rsid w:val="00702492"/>
    <w:rsid w:val="007049AC"/>
    <w:rsid w:val="00715BF7"/>
    <w:rsid w:val="00715F61"/>
    <w:rsid w:val="00716046"/>
    <w:rsid w:val="007178FC"/>
    <w:rsid w:val="007206BE"/>
    <w:rsid w:val="00721295"/>
    <w:rsid w:val="00721B88"/>
    <w:rsid w:val="007220B3"/>
    <w:rsid w:val="007233C8"/>
    <w:rsid w:val="0072505A"/>
    <w:rsid w:val="00731DBC"/>
    <w:rsid w:val="00737625"/>
    <w:rsid w:val="00744B31"/>
    <w:rsid w:val="0075145A"/>
    <w:rsid w:val="00755BD0"/>
    <w:rsid w:val="007563B5"/>
    <w:rsid w:val="00763AF1"/>
    <w:rsid w:val="0076643A"/>
    <w:rsid w:val="00767185"/>
    <w:rsid w:val="007717AA"/>
    <w:rsid w:val="0077190B"/>
    <w:rsid w:val="00771A88"/>
    <w:rsid w:val="00781668"/>
    <w:rsid w:val="007843A3"/>
    <w:rsid w:val="00784850"/>
    <w:rsid w:val="00792577"/>
    <w:rsid w:val="007942F7"/>
    <w:rsid w:val="00795E60"/>
    <w:rsid w:val="00797CFC"/>
    <w:rsid w:val="007A17C3"/>
    <w:rsid w:val="007A1C5E"/>
    <w:rsid w:val="007A2C10"/>
    <w:rsid w:val="007A37A8"/>
    <w:rsid w:val="007A43F2"/>
    <w:rsid w:val="007A4F94"/>
    <w:rsid w:val="007A7145"/>
    <w:rsid w:val="007B4EFC"/>
    <w:rsid w:val="007B5E9C"/>
    <w:rsid w:val="007C2435"/>
    <w:rsid w:val="007C5B95"/>
    <w:rsid w:val="007C7D25"/>
    <w:rsid w:val="007D128B"/>
    <w:rsid w:val="007D13C1"/>
    <w:rsid w:val="007D2CBD"/>
    <w:rsid w:val="007E141E"/>
    <w:rsid w:val="007E5BD8"/>
    <w:rsid w:val="007F306A"/>
    <w:rsid w:val="00803642"/>
    <w:rsid w:val="00805D5E"/>
    <w:rsid w:val="00810F8C"/>
    <w:rsid w:val="00813257"/>
    <w:rsid w:val="0081454D"/>
    <w:rsid w:val="00815749"/>
    <w:rsid w:val="008167EC"/>
    <w:rsid w:val="00820F31"/>
    <w:rsid w:val="00821F84"/>
    <w:rsid w:val="008223FF"/>
    <w:rsid w:val="00824A47"/>
    <w:rsid w:val="008265C0"/>
    <w:rsid w:val="00826AB7"/>
    <w:rsid w:val="00830074"/>
    <w:rsid w:val="00832C3A"/>
    <w:rsid w:val="008330B9"/>
    <w:rsid w:val="008355A5"/>
    <w:rsid w:val="00843516"/>
    <w:rsid w:val="008458F4"/>
    <w:rsid w:val="00847166"/>
    <w:rsid w:val="008477E4"/>
    <w:rsid w:val="0085105C"/>
    <w:rsid w:val="008618BE"/>
    <w:rsid w:val="00862A73"/>
    <w:rsid w:val="008631A6"/>
    <w:rsid w:val="00863340"/>
    <w:rsid w:val="00871356"/>
    <w:rsid w:val="008763F1"/>
    <w:rsid w:val="00876E8D"/>
    <w:rsid w:val="00880FB2"/>
    <w:rsid w:val="00882688"/>
    <w:rsid w:val="008843BC"/>
    <w:rsid w:val="00884C88"/>
    <w:rsid w:val="0088612C"/>
    <w:rsid w:val="0089068E"/>
    <w:rsid w:val="00890AE4"/>
    <w:rsid w:val="00891BE3"/>
    <w:rsid w:val="00891FA3"/>
    <w:rsid w:val="0089254C"/>
    <w:rsid w:val="008965D4"/>
    <w:rsid w:val="008A1109"/>
    <w:rsid w:val="008A135B"/>
    <w:rsid w:val="008A357E"/>
    <w:rsid w:val="008A456D"/>
    <w:rsid w:val="008A56D4"/>
    <w:rsid w:val="008A7AB1"/>
    <w:rsid w:val="008B21E4"/>
    <w:rsid w:val="008B47C6"/>
    <w:rsid w:val="008B6FF2"/>
    <w:rsid w:val="008C325D"/>
    <w:rsid w:val="008C4EF3"/>
    <w:rsid w:val="008C5897"/>
    <w:rsid w:val="008C7A7B"/>
    <w:rsid w:val="008D0086"/>
    <w:rsid w:val="008D186A"/>
    <w:rsid w:val="008D1D30"/>
    <w:rsid w:val="008E1B15"/>
    <w:rsid w:val="008E717F"/>
    <w:rsid w:val="008E7D22"/>
    <w:rsid w:val="008F7CA3"/>
    <w:rsid w:val="0090078D"/>
    <w:rsid w:val="00900FA1"/>
    <w:rsid w:val="00901BA8"/>
    <w:rsid w:val="009055D2"/>
    <w:rsid w:val="009073B2"/>
    <w:rsid w:val="00911B27"/>
    <w:rsid w:val="00912A4D"/>
    <w:rsid w:val="00913293"/>
    <w:rsid w:val="00914A98"/>
    <w:rsid w:val="00914FA1"/>
    <w:rsid w:val="009225AB"/>
    <w:rsid w:val="00922B46"/>
    <w:rsid w:val="0092343F"/>
    <w:rsid w:val="00923D5B"/>
    <w:rsid w:val="00925347"/>
    <w:rsid w:val="009256FA"/>
    <w:rsid w:val="00925B81"/>
    <w:rsid w:val="00926884"/>
    <w:rsid w:val="00927E6D"/>
    <w:rsid w:val="00930CAF"/>
    <w:rsid w:val="009313B9"/>
    <w:rsid w:val="0093548C"/>
    <w:rsid w:val="009372E6"/>
    <w:rsid w:val="00940654"/>
    <w:rsid w:val="00942021"/>
    <w:rsid w:val="009424A7"/>
    <w:rsid w:val="00942FC9"/>
    <w:rsid w:val="0094566B"/>
    <w:rsid w:val="00945B8D"/>
    <w:rsid w:val="009502CF"/>
    <w:rsid w:val="009509D6"/>
    <w:rsid w:val="00953F30"/>
    <w:rsid w:val="00957AAF"/>
    <w:rsid w:val="00963762"/>
    <w:rsid w:val="00965E4A"/>
    <w:rsid w:val="00965FDD"/>
    <w:rsid w:val="0096604A"/>
    <w:rsid w:val="00970B20"/>
    <w:rsid w:val="009717B2"/>
    <w:rsid w:val="009843E5"/>
    <w:rsid w:val="0098452F"/>
    <w:rsid w:val="00985326"/>
    <w:rsid w:val="009855F7"/>
    <w:rsid w:val="00985EAB"/>
    <w:rsid w:val="009867D4"/>
    <w:rsid w:val="00987B91"/>
    <w:rsid w:val="0099234B"/>
    <w:rsid w:val="00995DE2"/>
    <w:rsid w:val="009A095F"/>
    <w:rsid w:val="009A233A"/>
    <w:rsid w:val="009A3DF1"/>
    <w:rsid w:val="009A72D8"/>
    <w:rsid w:val="009B0596"/>
    <w:rsid w:val="009B410E"/>
    <w:rsid w:val="009C3604"/>
    <w:rsid w:val="009C40A1"/>
    <w:rsid w:val="009C4C56"/>
    <w:rsid w:val="009D1AC1"/>
    <w:rsid w:val="009D34CE"/>
    <w:rsid w:val="009E011D"/>
    <w:rsid w:val="009E10C8"/>
    <w:rsid w:val="009E2539"/>
    <w:rsid w:val="009E3F65"/>
    <w:rsid w:val="009E6AE3"/>
    <w:rsid w:val="009E7CEA"/>
    <w:rsid w:val="009F1035"/>
    <w:rsid w:val="009F5997"/>
    <w:rsid w:val="009F61AE"/>
    <w:rsid w:val="00A0297A"/>
    <w:rsid w:val="00A076C9"/>
    <w:rsid w:val="00A17D2B"/>
    <w:rsid w:val="00A20702"/>
    <w:rsid w:val="00A23846"/>
    <w:rsid w:val="00A2431D"/>
    <w:rsid w:val="00A316B1"/>
    <w:rsid w:val="00A316E7"/>
    <w:rsid w:val="00A33C81"/>
    <w:rsid w:val="00A33E04"/>
    <w:rsid w:val="00A3557B"/>
    <w:rsid w:val="00A4078C"/>
    <w:rsid w:val="00A421C1"/>
    <w:rsid w:val="00A617AF"/>
    <w:rsid w:val="00A70095"/>
    <w:rsid w:val="00A7117E"/>
    <w:rsid w:val="00A71C86"/>
    <w:rsid w:val="00A76CC6"/>
    <w:rsid w:val="00A80918"/>
    <w:rsid w:val="00A80B7E"/>
    <w:rsid w:val="00A82152"/>
    <w:rsid w:val="00A833FF"/>
    <w:rsid w:val="00A91AC5"/>
    <w:rsid w:val="00A91E28"/>
    <w:rsid w:val="00A92E9F"/>
    <w:rsid w:val="00A9506A"/>
    <w:rsid w:val="00A9607D"/>
    <w:rsid w:val="00AA2C10"/>
    <w:rsid w:val="00AA6CE4"/>
    <w:rsid w:val="00AA7C1B"/>
    <w:rsid w:val="00AB00AE"/>
    <w:rsid w:val="00AB02FF"/>
    <w:rsid w:val="00AB2C98"/>
    <w:rsid w:val="00AB62C2"/>
    <w:rsid w:val="00AB79FA"/>
    <w:rsid w:val="00AC258D"/>
    <w:rsid w:val="00AD030B"/>
    <w:rsid w:val="00AD52CF"/>
    <w:rsid w:val="00AD55BB"/>
    <w:rsid w:val="00AD6547"/>
    <w:rsid w:val="00AD6D91"/>
    <w:rsid w:val="00AD7EB2"/>
    <w:rsid w:val="00AE1AC7"/>
    <w:rsid w:val="00AE1B99"/>
    <w:rsid w:val="00AE38C0"/>
    <w:rsid w:val="00AE60E4"/>
    <w:rsid w:val="00AF0FB6"/>
    <w:rsid w:val="00AF223C"/>
    <w:rsid w:val="00AF253B"/>
    <w:rsid w:val="00B066FA"/>
    <w:rsid w:val="00B132ED"/>
    <w:rsid w:val="00B13DBF"/>
    <w:rsid w:val="00B15162"/>
    <w:rsid w:val="00B21A04"/>
    <w:rsid w:val="00B2310E"/>
    <w:rsid w:val="00B262D8"/>
    <w:rsid w:val="00B315E4"/>
    <w:rsid w:val="00B34AC9"/>
    <w:rsid w:val="00B374E9"/>
    <w:rsid w:val="00B37AEF"/>
    <w:rsid w:val="00B419EC"/>
    <w:rsid w:val="00B431CA"/>
    <w:rsid w:val="00B439F8"/>
    <w:rsid w:val="00B449EC"/>
    <w:rsid w:val="00B459F4"/>
    <w:rsid w:val="00B4667D"/>
    <w:rsid w:val="00B4709A"/>
    <w:rsid w:val="00B5415D"/>
    <w:rsid w:val="00B54D6C"/>
    <w:rsid w:val="00B63159"/>
    <w:rsid w:val="00B6499A"/>
    <w:rsid w:val="00B66428"/>
    <w:rsid w:val="00B67886"/>
    <w:rsid w:val="00B70F51"/>
    <w:rsid w:val="00B73D4F"/>
    <w:rsid w:val="00B74B79"/>
    <w:rsid w:val="00B7545A"/>
    <w:rsid w:val="00B872B9"/>
    <w:rsid w:val="00B91E79"/>
    <w:rsid w:val="00B932E4"/>
    <w:rsid w:val="00B93599"/>
    <w:rsid w:val="00B96C97"/>
    <w:rsid w:val="00BA0E5D"/>
    <w:rsid w:val="00BA2D42"/>
    <w:rsid w:val="00BA2E52"/>
    <w:rsid w:val="00BA45BC"/>
    <w:rsid w:val="00BB0283"/>
    <w:rsid w:val="00BB132C"/>
    <w:rsid w:val="00BB558C"/>
    <w:rsid w:val="00BC2412"/>
    <w:rsid w:val="00BC3BA1"/>
    <w:rsid w:val="00BC57D2"/>
    <w:rsid w:val="00BD11B5"/>
    <w:rsid w:val="00BD2EB0"/>
    <w:rsid w:val="00BD3315"/>
    <w:rsid w:val="00BD47A9"/>
    <w:rsid w:val="00BE03F7"/>
    <w:rsid w:val="00BE25B9"/>
    <w:rsid w:val="00BE3CD2"/>
    <w:rsid w:val="00BE7EFC"/>
    <w:rsid w:val="00BF02A4"/>
    <w:rsid w:val="00BF5B74"/>
    <w:rsid w:val="00BF5F98"/>
    <w:rsid w:val="00BF67AF"/>
    <w:rsid w:val="00BF7D43"/>
    <w:rsid w:val="00C022ED"/>
    <w:rsid w:val="00C12A36"/>
    <w:rsid w:val="00C1750D"/>
    <w:rsid w:val="00C175F7"/>
    <w:rsid w:val="00C176B4"/>
    <w:rsid w:val="00C17D36"/>
    <w:rsid w:val="00C2183A"/>
    <w:rsid w:val="00C25DB9"/>
    <w:rsid w:val="00C26FEA"/>
    <w:rsid w:val="00C2789E"/>
    <w:rsid w:val="00C279AD"/>
    <w:rsid w:val="00C3029A"/>
    <w:rsid w:val="00C33AF9"/>
    <w:rsid w:val="00C3541F"/>
    <w:rsid w:val="00C36CB2"/>
    <w:rsid w:val="00C37791"/>
    <w:rsid w:val="00C37A9A"/>
    <w:rsid w:val="00C4594E"/>
    <w:rsid w:val="00C5735B"/>
    <w:rsid w:val="00C618FB"/>
    <w:rsid w:val="00C66F23"/>
    <w:rsid w:val="00C70B58"/>
    <w:rsid w:val="00C7407B"/>
    <w:rsid w:val="00C81C42"/>
    <w:rsid w:val="00C8274C"/>
    <w:rsid w:val="00C861DA"/>
    <w:rsid w:val="00C875CE"/>
    <w:rsid w:val="00C97B8D"/>
    <w:rsid w:val="00CA161D"/>
    <w:rsid w:val="00CA1780"/>
    <w:rsid w:val="00CA2BDF"/>
    <w:rsid w:val="00CA36A9"/>
    <w:rsid w:val="00CA3CE5"/>
    <w:rsid w:val="00CB1C14"/>
    <w:rsid w:val="00CB1F8B"/>
    <w:rsid w:val="00CB497A"/>
    <w:rsid w:val="00CC0F87"/>
    <w:rsid w:val="00CC6EE1"/>
    <w:rsid w:val="00CC75D7"/>
    <w:rsid w:val="00CD0AE8"/>
    <w:rsid w:val="00CD4549"/>
    <w:rsid w:val="00CE2D0A"/>
    <w:rsid w:val="00CE42C7"/>
    <w:rsid w:val="00CE4AD8"/>
    <w:rsid w:val="00CE56B7"/>
    <w:rsid w:val="00CE70FB"/>
    <w:rsid w:val="00CE73AB"/>
    <w:rsid w:val="00CF18A4"/>
    <w:rsid w:val="00CF3509"/>
    <w:rsid w:val="00CF6601"/>
    <w:rsid w:val="00CF6C1D"/>
    <w:rsid w:val="00CF6D28"/>
    <w:rsid w:val="00CF7387"/>
    <w:rsid w:val="00D02237"/>
    <w:rsid w:val="00D06751"/>
    <w:rsid w:val="00D106DE"/>
    <w:rsid w:val="00D1527F"/>
    <w:rsid w:val="00D163B5"/>
    <w:rsid w:val="00D17A36"/>
    <w:rsid w:val="00D209D1"/>
    <w:rsid w:val="00D210E9"/>
    <w:rsid w:val="00D21870"/>
    <w:rsid w:val="00D23242"/>
    <w:rsid w:val="00D24314"/>
    <w:rsid w:val="00D316C3"/>
    <w:rsid w:val="00D32829"/>
    <w:rsid w:val="00D32A65"/>
    <w:rsid w:val="00D34C91"/>
    <w:rsid w:val="00D36C03"/>
    <w:rsid w:val="00D40F06"/>
    <w:rsid w:val="00D45F0D"/>
    <w:rsid w:val="00D47864"/>
    <w:rsid w:val="00D47D42"/>
    <w:rsid w:val="00D5167E"/>
    <w:rsid w:val="00D51F5A"/>
    <w:rsid w:val="00D52E02"/>
    <w:rsid w:val="00D55510"/>
    <w:rsid w:val="00D56737"/>
    <w:rsid w:val="00D56E82"/>
    <w:rsid w:val="00D60DD3"/>
    <w:rsid w:val="00D657AF"/>
    <w:rsid w:val="00D67FA8"/>
    <w:rsid w:val="00D70085"/>
    <w:rsid w:val="00D7070F"/>
    <w:rsid w:val="00D722A8"/>
    <w:rsid w:val="00D72FD2"/>
    <w:rsid w:val="00D749C2"/>
    <w:rsid w:val="00D74D7A"/>
    <w:rsid w:val="00D87166"/>
    <w:rsid w:val="00D931A5"/>
    <w:rsid w:val="00DA269B"/>
    <w:rsid w:val="00DA43B3"/>
    <w:rsid w:val="00DA77B1"/>
    <w:rsid w:val="00DA79C9"/>
    <w:rsid w:val="00DA7A5C"/>
    <w:rsid w:val="00DB5241"/>
    <w:rsid w:val="00DC16B0"/>
    <w:rsid w:val="00DC4115"/>
    <w:rsid w:val="00DC4D72"/>
    <w:rsid w:val="00DC69F5"/>
    <w:rsid w:val="00DC797A"/>
    <w:rsid w:val="00DC7F52"/>
    <w:rsid w:val="00DD2DAB"/>
    <w:rsid w:val="00DD358E"/>
    <w:rsid w:val="00DD4CCA"/>
    <w:rsid w:val="00DD75C7"/>
    <w:rsid w:val="00DE047B"/>
    <w:rsid w:val="00DF1BE4"/>
    <w:rsid w:val="00DF41B0"/>
    <w:rsid w:val="00DF45AF"/>
    <w:rsid w:val="00DF50EB"/>
    <w:rsid w:val="00DF6789"/>
    <w:rsid w:val="00E00E63"/>
    <w:rsid w:val="00E07EB4"/>
    <w:rsid w:val="00E107A2"/>
    <w:rsid w:val="00E10B0F"/>
    <w:rsid w:val="00E170CC"/>
    <w:rsid w:val="00E2059B"/>
    <w:rsid w:val="00E26381"/>
    <w:rsid w:val="00E308AD"/>
    <w:rsid w:val="00E341CD"/>
    <w:rsid w:val="00E34893"/>
    <w:rsid w:val="00E34A73"/>
    <w:rsid w:val="00E401AB"/>
    <w:rsid w:val="00E428C8"/>
    <w:rsid w:val="00E4386C"/>
    <w:rsid w:val="00E46B11"/>
    <w:rsid w:val="00E50B74"/>
    <w:rsid w:val="00E50C12"/>
    <w:rsid w:val="00E522F3"/>
    <w:rsid w:val="00E553FD"/>
    <w:rsid w:val="00E57573"/>
    <w:rsid w:val="00E636FA"/>
    <w:rsid w:val="00E7194F"/>
    <w:rsid w:val="00E74891"/>
    <w:rsid w:val="00E75AF8"/>
    <w:rsid w:val="00E770F8"/>
    <w:rsid w:val="00E80CD3"/>
    <w:rsid w:val="00E85A23"/>
    <w:rsid w:val="00E90A51"/>
    <w:rsid w:val="00E9144A"/>
    <w:rsid w:val="00E91AC9"/>
    <w:rsid w:val="00E92C67"/>
    <w:rsid w:val="00EA08E6"/>
    <w:rsid w:val="00EA0E80"/>
    <w:rsid w:val="00EA5A59"/>
    <w:rsid w:val="00EB54CA"/>
    <w:rsid w:val="00EB6FB4"/>
    <w:rsid w:val="00EB7739"/>
    <w:rsid w:val="00EC16BD"/>
    <w:rsid w:val="00EC2B4D"/>
    <w:rsid w:val="00EC6610"/>
    <w:rsid w:val="00EC6ED7"/>
    <w:rsid w:val="00ED0D0D"/>
    <w:rsid w:val="00ED3BF9"/>
    <w:rsid w:val="00ED5824"/>
    <w:rsid w:val="00ED5A46"/>
    <w:rsid w:val="00EE42C6"/>
    <w:rsid w:val="00EE6894"/>
    <w:rsid w:val="00EF23A6"/>
    <w:rsid w:val="00EF3BE0"/>
    <w:rsid w:val="00EF3DA5"/>
    <w:rsid w:val="00F0437E"/>
    <w:rsid w:val="00F07F3F"/>
    <w:rsid w:val="00F144C0"/>
    <w:rsid w:val="00F14FA1"/>
    <w:rsid w:val="00F20DD8"/>
    <w:rsid w:val="00F251A8"/>
    <w:rsid w:val="00F26A73"/>
    <w:rsid w:val="00F329AB"/>
    <w:rsid w:val="00F34EA3"/>
    <w:rsid w:val="00F41A90"/>
    <w:rsid w:val="00F42090"/>
    <w:rsid w:val="00F42149"/>
    <w:rsid w:val="00F4489D"/>
    <w:rsid w:val="00F468ED"/>
    <w:rsid w:val="00F505A9"/>
    <w:rsid w:val="00F50DC3"/>
    <w:rsid w:val="00F5146B"/>
    <w:rsid w:val="00F517C1"/>
    <w:rsid w:val="00F55062"/>
    <w:rsid w:val="00F5548D"/>
    <w:rsid w:val="00F60E7B"/>
    <w:rsid w:val="00F62E70"/>
    <w:rsid w:val="00F636B0"/>
    <w:rsid w:val="00F642DE"/>
    <w:rsid w:val="00F659BA"/>
    <w:rsid w:val="00F6718E"/>
    <w:rsid w:val="00F721EF"/>
    <w:rsid w:val="00F72D4D"/>
    <w:rsid w:val="00F77158"/>
    <w:rsid w:val="00F77C7C"/>
    <w:rsid w:val="00F821C1"/>
    <w:rsid w:val="00F830B0"/>
    <w:rsid w:val="00F836CE"/>
    <w:rsid w:val="00F838D4"/>
    <w:rsid w:val="00F9098B"/>
    <w:rsid w:val="00F90DEA"/>
    <w:rsid w:val="00F92364"/>
    <w:rsid w:val="00F97327"/>
    <w:rsid w:val="00F979C4"/>
    <w:rsid w:val="00F97A88"/>
    <w:rsid w:val="00FA1A56"/>
    <w:rsid w:val="00FA234A"/>
    <w:rsid w:val="00FA5DBF"/>
    <w:rsid w:val="00FA6305"/>
    <w:rsid w:val="00FA654A"/>
    <w:rsid w:val="00FB1003"/>
    <w:rsid w:val="00FB37BC"/>
    <w:rsid w:val="00FB3AC2"/>
    <w:rsid w:val="00FC1FFA"/>
    <w:rsid w:val="00FC58F2"/>
    <w:rsid w:val="00FD0AA3"/>
    <w:rsid w:val="00FD1E92"/>
    <w:rsid w:val="00FD4697"/>
    <w:rsid w:val="00FD54CA"/>
    <w:rsid w:val="00FD55B0"/>
    <w:rsid w:val="00FD5B13"/>
    <w:rsid w:val="00FD5DAB"/>
    <w:rsid w:val="00FD6E11"/>
    <w:rsid w:val="00FD70DE"/>
    <w:rsid w:val="00FE13BF"/>
    <w:rsid w:val="00FE165A"/>
    <w:rsid w:val="00FE441B"/>
    <w:rsid w:val="00FF3B03"/>
    <w:rsid w:val="00FF6A6B"/>
    <w:rsid w:val="0D10B5D8"/>
    <w:rsid w:val="0D656A10"/>
    <w:rsid w:val="281C2EF6"/>
    <w:rsid w:val="3323E94D"/>
    <w:rsid w:val="452AEEC8"/>
    <w:rsid w:val="565F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A67A652"/>
  <w15:docId w15:val="{1A9E562A-7A24-4B90-8A63-9E3833E8C43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="Arial" w:hAnsi="Arial" w:eastAsia="SimSun" w:cs="Times New Roman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0" w:semiHidden="1" w:unhideWhenUsed="1"/>
    <w:lsdException w:name="toc 2" w:uiPriority="0" w:semiHidden="1" w:unhideWhenUsed="1"/>
    <w:lsdException w:name="toc 3" w:uiPriority="0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uiPriority="0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uiPriority="0" w:semiHidden="1" w:unhideWhenUsed="1"/>
    <w:lsdException w:name="endnote text" w:uiPriority="0" w:semiHidden="1" w:unhideWhenUsed="1"/>
    <w:lsdException w:name="table of authorities" w:semiHidden="1"/>
    <w:lsdException w:name="macro" w:semiHidden="1" w:unhideWhenUsed="1"/>
    <w:lsdException w:name="toa heading" w:semiHidden="1" w:unhideWhenUsed="1"/>
    <w:lsdException w:name="List" w:semiHidden="1"/>
    <w:lsdException w:name="List Bullet" w:uiPriority="0" w:qFormat="1"/>
    <w:lsdException w:name="List Number" w:uiPriority="0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0" w:semiHidden="1" w:unhideWhenUsed="1"/>
    <w:lsdException w:name="List Bullet 3" w:uiPriority="0" w:semiHidden="1" w:unhideWhenUsed="1"/>
    <w:lsdException w:name="List Bullet 4" w:semiHidden="1" w:unhideWhenUsed="1"/>
    <w:lsdException w:name="List Bullet 5" w:semiHidden="1" w:unhideWhenUsed="1"/>
    <w:lsdException w:name="List Number 2" w:uiPriority="0" w:semiHidden="1" w:unhideWhenUsed="1"/>
    <w:lsdException w:name="List Number 3" w:uiPriority="0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uiPriority="0" w:semiHidden="1" w:unhideWhenUsed="1"/>
    <w:lsdException w:name="List Continue" w:uiPriority="0" w:semiHidden="1" w:unhideWhenUsed="1" w:qFormat="1"/>
    <w:lsdException w:name="List Continue 2" w:uiPriority="0"/>
    <w:lsdException w:name="List Continue 3" w:uiPriority="0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uiPriority="0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semiHidden="1" w:unhideWhenUsed="1"/>
    <w:lsdException w:name="Hyperlink" w:semiHidden="1" w:unhideWhenUsed="1"/>
    <w:lsdException w:name="FollowedHyperlink" w:uiPriority="0" w:semiHidden="1" w:unhideWhenUsed="1"/>
    <w:lsdException w:name="Strong" w:semiHidden="1" w:qFormat="1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uiPriority="0" w:semiHidden="1" w:unhideWhenUsed="1"/>
    <w:lsdException w:name="HTML Bottom of Form" w:uiPriority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0" w:semiHidden="1" w:unhideWhenUsed="1"/>
    <w:lsdException w:name="annotation subject" w:semiHidden="1" w:unhideWhenUsed="1"/>
    <w:lsdException w:name="No List" w:semiHidden="1" w:unhideWhenUsed="1"/>
    <w:lsdException w:name="Outline List 1" w:locked="1" w:uiPriority="0" w:semiHidden="1" w:unhideWhenUsed="1"/>
    <w:lsdException w:name="Outline List 2" w:locked="1" w:uiPriority="0" w:semiHidden="1" w:unhideWhenUsed="1"/>
    <w:lsdException w:name="Outline List 3" w:locked="1" w:uiPriority="0" w:semiHidden="1" w:unhideWhenUsed="1"/>
    <w:lsdException w:name="Table Simple 1" w:uiPriority="0" w:semiHidden="1" w:unhideWhenUsed="1"/>
    <w:lsdException w:name="Table Simple 2" w:uiPriority="0" w:semiHidden="1" w:unhideWhenUsed="1"/>
    <w:lsdException w:name="Table Simple 3" w:uiPriority="0" w:semiHidden="1" w:unhideWhenUsed="1"/>
    <w:lsdException w:name="Table Classic 1" w:uiPriority="0" w:semiHidden="1" w:unhideWhenUsed="1"/>
    <w:lsdException w:name="Table Classic 2" w:uiPriority="0" w:semiHidden="1" w:unhideWhenUsed="1"/>
    <w:lsdException w:name="Table Classic 3" w:uiPriority="0" w:semiHidden="1" w:unhideWhenUsed="1"/>
    <w:lsdException w:name="Table Classic 4" w:uiPriority="0" w:semiHidden="1" w:unhideWhenUsed="1"/>
    <w:lsdException w:name="Table Colorful 1" w:uiPriority="0" w:semiHidden="1" w:unhideWhenUsed="1"/>
    <w:lsdException w:name="Table Colorful 2" w:uiPriority="0" w:semiHidden="1" w:unhideWhenUsed="1"/>
    <w:lsdException w:name="Table Colorful 3" w:uiPriority="0" w:semiHidden="1" w:unhideWhenUsed="1"/>
    <w:lsdException w:name="Table Columns 1" w:uiPriority="0" w:semiHidden="1" w:unhideWhenUsed="1"/>
    <w:lsdException w:name="Table Columns 2" w:uiPriority="0" w:semiHidden="1" w:unhideWhenUsed="1"/>
    <w:lsdException w:name="Table Columns 3" w:uiPriority="0" w:semiHidden="1" w:unhideWhenUsed="1"/>
    <w:lsdException w:name="Table Columns 4" w:uiPriority="0" w:semiHidden="1" w:unhideWhenUsed="1"/>
    <w:lsdException w:name="Table Columns 5" w:uiPriority="0" w:semiHidden="1" w:unhideWhenUsed="1"/>
    <w:lsdException w:name="Table Grid 1" w:uiPriority="0" w:semiHidden="1" w:unhideWhenUsed="1"/>
    <w:lsdException w:name="Table Grid 2" w:uiPriority="0" w:semiHidden="1" w:unhideWhenUsed="1"/>
    <w:lsdException w:name="Table Grid 3" w:uiPriority="0" w:semiHidden="1" w:unhideWhenUsed="1"/>
    <w:lsdException w:name="Table Grid 4" w:uiPriority="0" w:semiHidden="1" w:unhideWhenUsed="1"/>
    <w:lsdException w:name="Table Grid 5" w:uiPriority="0" w:semiHidden="1" w:unhideWhenUsed="1"/>
    <w:lsdException w:name="Table Grid 6" w:uiPriority="0" w:semiHidden="1" w:unhideWhenUsed="1"/>
    <w:lsdException w:name="Table Grid 7" w:uiPriority="0" w:semiHidden="1" w:unhideWhenUsed="1"/>
    <w:lsdException w:name="Table Grid 8" w:uiPriority="0" w:semiHidden="1" w:unhideWhenUsed="1"/>
    <w:lsdException w:name="Table List 1" w:uiPriority="0" w:semiHidden="1" w:unhideWhenUsed="1"/>
    <w:lsdException w:name="Table List 2" w:uiPriority="0" w:semiHidden="1" w:unhideWhenUsed="1"/>
    <w:lsdException w:name="Table List 3" w:uiPriority="0" w:semiHidden="1" w:unhideWhenUsed="1"/>
    <w:lsdException w:name="Table List 4" w:uiPriority="0" w:semiHidden="1" w:unhideWhenUsed="1"/>
    <w:lsdException w:name="Table List 5" w:uiPriority="0" w:semiHidden="1" w:unhideWhenUsed="1"/>
    <w:lsdException w:name="Table List 6" w:uiPriority="0" w:semiHidden="1" w:unhideWhenUsed="1"/>
    <w:lsdException w:name="Table List 7" w:uiPriority="0" w:semiHidden="1" w:unhideWhenUsed="1"/>
    <w:lsdException w:name="Table List 8" w:uiPriority="0" w:semiHidden="1" w:unhideWhenUsed="1"/>
    <w:lsdException w:name="Table 3D effects 1" w:uiPriority="0" w:semiHidden="1" w:unhideWhenUsed="1"/>
    <w:lsdException w:name="Table 3D effects 2" w:uiPriority="0" w:semiHidden="1" w:unhideWhenUsed="1"/>
    <w:lsdException w:name="Table 3D effects 3" w:uiPriority="0" w:semiHidden="1" w:unhideWhenUsed="1"/>
    <w:lsdException w:name="Table Contemporary" w:uiPriority="0" w:semiHidden="1" w:unhideWhenUsed="1"/>
    <w:lsdException w:name="Table Elegant" w:uiPriority="0" w:semiHidden="1" w:unhideWhenUsed="1"/>
    <w:lsdException w:name="Table Professional" w:uiPriority="0" w:semiHidden="1" w:unhideWhenUsed="1"/>
    <w:lsdException w:name="Table Subtle 1" w:uiPriority="0" w:semiHidden="1" w:unhideWhenUsed="1"/>
    <w:lsdException w:name="Table Subtle 2" w:uiPriority="0" w:semiHidden="1" w:unhideWhenUsed="1"/>
    <w:lsdException w:name="Table Web 1" w:uiPriority="0" w:semiHidden="1" w:unhideWhenUsed="1"/>
    <w:lsdException w:name="Table Web 2" w:uiPriority="0" w:semiHidden="1" w:unhideWhenUsed="1"/>
    <w:lsdException w:name="Table Web 3" w:uiPriority="0" w:semiHidden="1" w:unhideWhenUsed="1"/>
    <w:lsdException w:name="Balloon Text" w:semiHidden="1"/>
    <w:lsdException w:name="Table Grid" w:uiPriority="0"/>
    <w:lsdException w:name="Table Theme" w:uiPriority="0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semiHidden="1" w:qFormat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/>
    <w:lsdException w:name="Intense Emphasis" w:semiHidden="1"/>
    <w:lsdException w:name="Subtle Reference" w:semiHidden="1" w:qFormat="1"/>
    <w:lsdException w:name="Intense Reference" w:semiHidden="1" w:qFormat="1"/>
    <w:lsdException w:name="Book Title" w:locked="1" w:semiHidden="1"/>
    <w:lsdException w:name="Bibliography" w:locked="1" w:semiHidden="1"/>
    <w:lsdException w:name="TOC Heading" w:uiPriority="0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505A9"/>
    <w:pPr>
      <w:spacing w:after="160" w:line="259" w:lineRule="auto"/>
    </w:pPr>
    <w:rPr>
      <w:rFonts w:asciiTheme="minorHAnsi" w:hAnsiTheme="minorHAnsi" w:eastAsiaTheme="minorEastAsia" w:cstheme="minorBidi"/>
      <w:sz w:val="22"/>
      <w:lang w:bidi="hi-IN"/>
    </w:rPr>
  </w:style>
  <w:style w:type="paragraph" w:styleId="Heading1">
    <w:name w:val="heading 1"/>
    <w:basedOn w:val="Normal"/>
    <w:next w:val="BodyText"/>
    <w:link w:val="Heading1Char"/>
    <w:qFormat/>
    <w:rsid w:val="00435FE9"/>
    <w:pPr>
      <w:keepNext/>
      <w:spacing w:before="300"/>
      <w:outlineLvl w:val="0"/>
    </w:pPr>
    <w:rPr>
      <w:rFonts w:cs="Arial"/>
      <w:bCs/>
      <w:color w:val="323C64" w:themeColor="text2"/>
      <w:kern w:val="32"/>
      <w:sz w:val="26"/>
      <w:szCs w:val="32"/>
      <w:lang w:eastAsia="en-US"/>
    </w:rPr>
  </w:style>
  <w:style w:type="paragraph" w:styleId="Heading2">
    <w:name w:val="heading 2"/>
    <w:basedOn w:val="Normal"/>
    <w:next w:val="BodyText"/>
    <w:link w:val="Heading2Char"/>
    <w:qFormat/>
    <w:rsid w:val="00435FE9"/>
    <w:pPr>
      <w:keepNext/>
      <w:spacing w:before="300"/>
      <w:outlineLvl w:val="1"/>
    </w:pPr>
    <w:rPr>
      <w:rFonts w:cs="Arial"/>
      <w:bCs/>
      <w:iCs/>
      <w:color w:val="323C64" w:themeColor="text2"/>
      <w:sz w:val="24"/>
      <w:szCs w:val="28"/>
      <w:lang w:eastAsia="en-US"/>
    </w:rPr>
  </w:style>
  <w:style w:type="paragraph" w:styleId="Heading3">
    <w:name w:val="heading 3"/>
    <w:basedOn w:val="Normal"/>
    <w:next w:val="BodyText"/>
    <w:link w:val="Heading3Char"/>
    <w:qFormat/>
    <w:rsid w:val="00435FE9"/>
    <w:pPr>
      <w:keepNext/>
      <w:spacing w:before="300"/>
      <w:outlineLvl w:val="2"/>
    </w:pPr>
    <w:rPr>
      <w:rFonts w:cs="Arial"/>
      <w:bCs/>
      <w:color w:val="323C64" w:themeColor="text2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semiHidden/>
    <w:qFormat/>
    <w:rsid w:val="00942FC9"/>
    <w:pPr>
      <w:keepNext/>
      <w:keepLines/>
      <w:spacing w:before="240"/>
      <w:ind w:left="862" w:hanging="862"/>
      <w:outlineLvl w:val="3"/>
    </w:pPr>
    <w:rPr>
      <w:rFonts w:eastAsiaTheme="majorEastAsia" w:cstheme="majorBidi"/>
      <w:bCs/>
      <w:i/>
      <w:iCs/>
      <w:color w:val="5C6476" w:themeColor="accent1"/>
    </w:rPr>
  </w:style>
  <w:style w:type="paragraph" w:styleId="Heading5">
    <w:name w:val="heading 5"/>
    <w:basedOn w:val="Normal"/>
    <w:next w:val="Normal"/>
    <w:link w:val="Heading5Char"/>
    <w:uiPriority w:val="99"/>
    <w:semiHidden/>
    <w:qFormat/>
    <w:rsid w:val="00435FE9"/>
    <w:pPr>
      <w:keepNext/>
      <w:keepLines/>
      <w:spacing w:before="200"/>
      <w:ind w:left="1008" w:hanging="1008"/>
      <w:outlineLvl w:val="4"/>
    </w:pPr>
    <w:rPr>
      <w:rFonts w:asciiTheme="majorHAnsi" w:hAnsiTheme="majorHAnsi" w:eastAsiaTheme="majorEastAsia" w:cstheme="majorBidi"/>
      <w:color w:val="2D313A" w:themeColor="accent1" w:themeShade="7F"/>
    </w:rPr>
  </w:style>
  <w:style w:type="paragraph" w:styleId="Heading6">
    <w:name w:val="heading 6"/>
    <w:basedOn w:val="Normal"/>
    <w:next w:val="Normal"/>
    <w:link w:val="Heading6Char"/>
    <w:uiPriority w:val="99"/>
    <w:semiHidden/>
    <w:qFormat/>
    <w:rsid w:val="00435FE9"/>
    <w:pPr>
      <w:keepNext/>
      <w:keepLines/>
      <w:spacing w:before="200"/>
      <w:ind w:left="1152" w:hanging="1152"/>
      <w:outlineLvl w:val="5"/>
    </w:pPr>
    <w:rPr>
      <w:rFonts w:asciiTheme="majorHAnsi" w:hAnsiTheme="majorHAnsi" w:eastAsiaTheme="majorEastAsia" w:cstheme="majorBidi"/>
      <w:i/>
      <w:iCs/>
      <w:color w:val="2D313A" w:themeColor="accent1" w:themeShade="7F"/>
    </w:rPr>
  </w:style>
  <w:style w:type="paragraph" w:styleId="Heading7">
    <w:name w:val="heading 7"/>
    <w:basedOn w:val="Normal"/>
    <w:next w:val="Normal"/>
    <w:link w:val="Heading7Char"/>
    <w:uiPriority w:val="99"/>
    <w:semiHidden/>
    <w:qFormat/>
    <w:rsid w:val="00435FE9"/>
    <w:pPr>
      <w:keepNext/>
      <w:keepLines/>
      <w:spacing w:before="200"/>
      <w:ind w:left="1296" w:hanging="1296"/>
      <w:outlineLvl w:val="6"/>
    </w:pPr>
    <w:rPr>
      <w:rFonts w:asciiTheme="majorHAnsi" w:hAnsiTheme="majorHAnsi" w:eastAsiaTheme="majorEastAsia" w:cstheme="majorBidi"/>
      <w:i/>
      <w:iCs/>
      <w:color w:val="425B8D" w:themeColor="text1" w:themeTint="BF"/>
    </w:rPr>
  </w:style>
  <w:style w:type="paragraph" w:styleId="Heading8">
    <w:name w:val="heading 8"/>
    <w:basedOn w:val="Normal"/>
    <w:next w:val="Normal"/>
    <w:link w:val="Heading8Char"/>
    <w:uiPriority w:val="99"/>
    <w:semiHidden/>
    <w:qFormat/>
    <w:rsid w:val="00435FE9"/>
    <w:pPr>
      <w:keepNext/>
      <w:keepLines/>
      <w:spacing w:before="200"/>
      <w:ind w:left="1440" w:hanging="1440"/>
      <w:outlineLvl w:val="7"/>
    </w:pPr>
    <w:rPr>
      <w:rFonts w:asciiTheme="majorHAnsi" w:hAnsiTheme="majorHAnsi" w:eastAsiaTheme="majorEastAsia" w:cstheme="majorBidi"/>
      <w:color w:val="425B8D" w:themeColor="text1" w:themeTint="BF"/>
    </w:rPr>
  </w:style>
  <w:style w:type="paragraph" w:styleId="Heading9">
    <w:name w:val="heading 9"/>
    <w:basedOn w:val="Normal"/>
    <w:next w:val="Normal"/>
    <w:link w:val="Heading9Char"/>
    <w:uiPriority w:val="99"/>
    <w:semiHidden/>
    <w:qFormat/>
    <w:rsid w:val="00435FE9"/>
    <w:pPr>
      <w:keepNext/>
      <w:keepLines/>
      <w:spacing w:before="200"/>
      <w:ind w:left="1584" w:hanging="1584"/>
      <w:outlineLvl w:val="8"/>
    </w:pPr>
    <w:rPr>
      <w:rFonts w:asciiTheme="majorHAnsi" w:hAnsiTheme="majorHAnsi" w:eastAsiaTheme="majorEastAsia" w:cstheme="majorBidi"/>
      <w:i/>
      <w:iCs/>
      <w:color w:val="425B8D" w:themeColor="text1" w:themeTint="B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rsid w:val="00435FE9"/>
    <w:rPr>
      <w:rFonts w:cs="Arial"/>
      <w:bCs/>
      <w:color w:val="323C64" w:themeColor="text2"/>
      <w:kern w:val="32"/>
      <w:sz w:val="26"/>
      <w:szCs w:val="32"/>
      <w:lang w:val="en-GB" w:eastAsia="en-US"/>
    </w:rPr>
  </w:style>
  <w:style w:type="paragraph" w:styleId="BodyText">
    <w:name w:val="Body Text"/>
    <w:basedOn w:val="Normal"/>
    <w:link w:val="BodyTextChar"/>
    <w:qFormat/>
    <w:rsid w:val="00435FE9"/>
    <w:pPr>
      <w:spacing w:before="240"/>
    </w:pPr>
  </w:style>
  <w:style w:type="character" w:styleId="BodyTextChar" w:customStyle="1">
    <w:name w:val="Body Text Char"/>
    <w:basedOn w:val="DefaultParagraphFont"/>
    <w:link w:val="BodyText"/>
    <w:rsid w:val="00435FE9"/>
    <w:rPr>
      <w:lang w:val="en-GB"/>
    </w:rPr>
  </w:style>
  <w:style w:type="paragraph" w:styleId="BodyTextFigure" w:customStyle="1">
    <w:name w:val="Body Text (Figure)"/>
    <w:basedOn w:val="Normal"/>
    <w:next w:val="CaptionFigure"/>
    <w:rsid w:val="00435FE9"/>
    <w:pPr>
      <w:keepNext/>
      <w:keepLines/>
      <w:spacing w:before="240"/>
    </w:pPr>
    <w:rPr>
      <w:rFonts w:eastAsia="Calibri"/>
      <w:szCs w:val="22"/>
      <w:lang w:eastAsia="en-US"/>
    </w:rPr>
  </w:style>
  <w:style w:type="paragraph" w:styleId="BodyTextTable" w:customStyle="1">
    <w:name w:val="Body Text (Table)"/>
    <w:basedOn w:val="Normal"/>
    <w:next w:val="BodyText"/>
    <w:rsid w:val="00435FE9"/>
    <w:pPr>
      <w:spacing w:after="120"/>
    </w:pPr>
    <w:rPr>
      <w:rFonts w:eastAsia="Calibri"/>
      <w:szCs w:val="22"/>
      <w:lang w:eastAsia="en-US"/>
    </w:rPr>
  </w:style>
  <w:style w:type="paragraph" w:styleId="BodyTextBefore" w:customStyle="1">
    <w:name w:val="Body Text Before"/>
    <w:basedOn w:val="Normal"/>
    <w:next w:val="ListBullet"/>
    <w:rsid w:val="00435FE9"/>
    <w:pPr>
      <w:keepNext/>
      <w:spacing w:before="240"/>
    </w:pPr>
    <w:rPr>
      <w:lang w:eastAsia="en-US"/>
    </w:rPr>
  </w:style>
  <w:style w:type="paragraph" w:styleId="ListBullet">
    <w:name w:val="List Bullet"/>
    <w:basedOn w:val="Normal"/>
    <w:qFormat/>
    <w:rsid w:val="00435FE9"/>
    <w:pPr>
      <w:numPr>
        <w:numId w:val="1"/>
      </w:numPr>
      <w:spacing w:before="120"/>
    </w:pPr>
  </w:style>
  <w:style w:type="paragraph" w:styleId="BodyTextIndent">
    <w:name w:val="Body Text Indent"/>
    <w:basedOn w:val="Normal"/>
    <w:link w:val="BodyTextIndentChar"/>
    <w:rsid w:val="00435FE9"/>
    <w:pPr>
      <w:spacing w:before="240"/>
      <w:ind w:left="2835" w:hanging="2835"/>
    </w:pPr>
  </w:style>
  <w:style w:type="character" w:styleId="BodyTextIndentChar" w:customStyle="1">
    <w:name w:val="Body Text Indent Char"/>
    <w:basedOn w:val="DefaultParagraphFont"/>
    <w:link w:val="BodyTextIndent"/>
    <w:rsid w:val="00435FE9"/>
    <w:rPr>
      <w:lang w:val="en-GB"/>
    </w:rPr>
  </w:style>
  <w:style w:type="paragraph" w:styleId="Caption">
    <w:name w:val="caption"/>
    <w:basedOn w:val="Normal"/>
    <w:next w:val="Normal"/>
    <w:link w:val="CaptionChar"/>
    <w:uiPriority w:val="99"/>
    <w:semiHidden/>
    <w:rsid w:val="00435FE9"/>
    <w:pPr>
      <w:spacing w:before="240" w:after="120"/>
    </w:pPr>
    <w:rPr>
      <w:bCs/>
      <w:color w:val="5C6476" w:themeColor="accent1"/>
      <w:sz w:val="18"/>
      <w:szCs w:val="18"/>
    </w:rPr>
  </w:style>
  <w:style w:type="paragraph" w:styleId="CaptionFigure" w:customStyle="1">
    <w:name w:val="Caption (Figure)"/>
    <w:basedOn w:val="Normal"/>
    <w:next w:val="BodyText"/>
    <w:link w:val="CaptionFigureChar"/>
    <w:qFormat/>
    <w:rsid w:val="00435FE9"/>
    <w:pPr>
      <w:spacing w:before="120" w:after="120"/>
    </w:pPr>
    <w:rPr>
      <w:bCs/>
      <w:color w:val="5C6476" w:themeColor="accent1"/>
      <w:sz w:val="18"/>
      <w:lang w:eastAsia="en-US"/>
    </w:rPr>
  </w:style>
  <w:style w:type="paragraph" w:styleId="CaptionTable" w:customStyle="1">
    <w:name w:val="Caption (Table)"/>
    <w:basedOn w:val="Normal"/>
    <w:next w:val="BodyTextTable"/>
    <w:link w:val="CaptionTableChar"/>
    <w:qFormat/>
    <w:rsid w:val="00435FE9"/>
    <w:pPr>
      <w:keepNext/>
      <w:spacing w:before="240" w:after="120"/>
    </w:pPr>
    <w:rPr>
      <w:bCs/>
      <w:color w:val="5C6476" w:themeColor="accent1"/>
      <w:sz w:val="18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435FE9"/>
    <w:pPr>
      <w:spacing w:before="180"/>
    </w:pPr>
    <w:rPr>
      <w:noProof/>
      <w:color w:val="595959"/>
      <w:sz w:val="16"/>
    </w:rPr>
  </w:style>
  <w:style w:type="character" w:styleId="FooterChar" w:customStyle="1">
    <w:name w:val="Footer Char"/>
    <w:link w:val="Footer"/>
    <w:uiPriority w:val="99"/>
    <w:semiHidden/>
    <w:rsid w:val="00435FE9"/>
    <w:rPr>
      <w:noProof/>
      <w:color w:val="595959"/>
      <w:sz w:val="16"/>
      <w:lang w:val="en-GB"/>
    </w:rPr>
  </w:style>
  <w:style w:type="paragraph" w:styleId="FooterPortrait" w:customStyle="1">
    <w:name w:val="Footer Portrait"/>
    <w:basedOn w:val="Footer"/>
    <w:link w:val="FooterPortraitChar"/>
    <w:rsid w:val="00435FE9"/>
    <w:pPr>
      <w:tabs>
        <w:tab w:val="center" w:pos="4678"/>
        <w:tab w:val="right" w:pos="9356"/>
      </w:tabs>
    </w:pPr>
    <w:rPr>
      <w:lang w:eastAsia="en-US"/>
    </w:rPr>
  </w:style>
  <w:style w:type="character" w:styleId="FooterPortraitChar" w:customStyle="1">
    <w:name w:val="Footer Portrait Char"/>
    <w:link w:val="FooterPortrait"/>
    <w:locked/>
    <w:rsid w:val="00435FE9"/>
    <w:rPr>
      <w:noProof/>
      <w:color w:val="595959"/>
      <w:sz w:val="16"/>
      <w:lang w:val="en-GB" w:eastAsia="en-US"/>
    </w:rPr>
  </w:style>
  <w:style w:type="paragraph" w:styleId="FooterLandscape" w:customStyle="1">
    <w:name w:val="Footer Landscape"/>
    <w:basedOn w:val="Footer"/>
    <w:link w:val="FooterLandscapeChar"/>
    <w:rsid w:val="00435FE9"/>
    <w:pPr>
      <w:tabs>
        <w:tab w:val="center" w:pos="7088"/>
        <w:tab w:val="right" w:pos="14317"/>
      </w:tabs>
      <w:spacing w:before="120"/>
    </w:pPr>
    <w:rPr>
      <w:lang w:eastAsia="en-US"/>
    </w:rPr>
  </w:style>
  <w:style w:type="character" w:styleId="FooterLandscapeChar" w:customStyle="1">
    <w:name w:val="Footer Landscape Char"/>
    <w:basedOn w:val="FooterPortraitChar"/>
    <w:link w:val="FooterLandscape"/>
    <w:rsid w:val="00435FE9"/>
    <w:rPr>
      <w:noProof/>
      <w:color w:val="595959"/>
      <w:sz w:val="16"/>
      <w:lang w:val="en-GB" w:eastAsia="en-US"/>
    </w:rPr>
  </w:style>
  <w:style w:type="paragraph" w:styleId="FootnoteText">
    <w:name w:val="footnote text"/>
    <w:basedOn w:val="Normal"/>
    <w:link w:val="FootnoteTextChar"/>
    <w:rsid w:val="00435FE9"/>
    <w:pPr>
      <w:tabs>
        <w:tab w:val="left" w:pos="357"/>
      </w:tabs>
      <w:ind w:left="357" w:hanging="357"/>
    </w:pPr>
    <w:rPr>
      <w:sz w:val="16"/>
      <w:lang w:eastAsia="en-US"/>
    </w:rPr>
  </w:style>
  <w:style w:type="character" w:styleId="FootnoteTextChar" w:customStyle="1">
    <w:name w:val="Footnote Text Char"/>
    <w:link w:val="FootnoteText"/>
    <w:rsid w:val="00435FE9"/>
    <w:rPr>
      <w:sz w:val="16"/>
      <w:lang w:val="en-GB" w:eastAsia="en-US"/>
    </w:rPr>
  </w:style>
  <w:style w:type="paragraph" w:styleId="Header">
    <w:name w:val="header"/>
    <w:basedOn w:val="Normal"/>
    <w:link w:val="HeaderChar"/>
    <w:uiPriority w:val="99"/>
    <w:semiHidden/>
    <w:rsid w:val="00DC69F5"/>
    <w:pPr>
      <w:spacing w:after="40"/>
      <w:ind w:right="2268"/>
    </w:pPr>
    <w:rPr>
      <w:noProof/>
      <w:color w:val="595959"/>
      <w:sz w:val="16"/>
    </w:rPr>
  </w:style>
  <w:style w:type="character" w:styleId="HeaderChar" w:customStyle="1">
    <w:name w:val="Header Char"/>
    <w:link w:val="Header"/>
    <w:uiPriority w:val="99"/>
    <w:semiHidden/>
    <w:rsid w:val="00DC69F5"/>
    <w:rPr>
      <w:noProof/>
      <w:color w:val="595959"/>
      <w:sz w:val="16"/>
      <w:lang w:val="en-GB"/>
    </w:rPr>
  </w:style>
  <w:style w:type="paragraph" w:styleId="HeaderLandscape" w:customStyle="1">
    <w:name w:val="Header Landscape"/>
    <w:basedOn w:val="Header"/>
    <w:link w:val="HeaderLandscapeChar"/>
    <w:rsid w:val="00213243"/>
    <w:pPr>
      <w:tabs>
        <w:tab w:val="center" w:pos="6804"/>
      </w:tabs>
    </w:pPr>
  </w:style>
  <w:style w:type="paragraph" w:styleId="HeaderPortrait" w:customStyle="1">
    <w:name w:val="Header Portrait"/>
    <w:basedOn w:val="Header"/>
    <w:link w:val="HeaderPortraitChar"/>
    <w:rsid w:val="00213243"/>
    <w:pPr>
      <w:tabs>
        <w:tab w:val="center" w:pos="4253"/>
      </w:tabs>
    </w:pPr>
    <w:rPr>
      <w:szCs w:val="18"/>
    </w:rPr>
  </w:style>
  <w:style w:type="character" w:styleId="Heading2Char" w:customStyle="1">
    <w:name w:val="Heading 2 Char"/>
    <w:link w:val="Heading2"/>
    <w:rsid w:val="00435FE9"/>
    <w:rPr>
      <w:rFonts w:cs="Arial"/>
      <w:bCs/>
      <w:iCs/>
      <w:color w:val="323C64" w:themeColor="text2"/>
      <w:sz w:val="24"/>
      <w:szCs w:val="28"/>
      <w:lang w:val="en-GB" w:eastAsia="en-US"/>
    </w:rPr>
  </w:style>
  <w:style w:type="character" w:styleId="Heading3Char" w:customStyle="1">
    <w:name w:val="Heading 3 Char"/>
    <w:basedOn w:val="DefaultParagraphFont"/>
    <w:link w:val="Heading3"/>
    <w:rsid w:val="00435FE9"/>
    <w:rPr>
      <w:rFonts w:cs="Arial"/>
      <w:bCs/>
      <w:color w:val="323C64" w:themeColor="text2"/>
      <w:sz w:val="22"/>
      <w:lang w:val="en-GB" w:eastAsia="en-US"/>
    </w:rPr>
  </w:style>
  <w:style w:type="paragraph" w:styleId="ListBullet2">
    <w:name w:val="List Bullet 2"/>
    <w:basedOn w:val="Normal"/>
    <w:rsid w:val="00435FE9"/>
    <w:pPr>
      <w:numPr>
        <w:ilvl w:val="1"/>
        <w:numId w:val="1"/>
      </w:numPr>
      <w:spacing w:before="60"/>
    </w:pPr>
    <w:rPr>
      <w:lang w:eastAsia="en-US"/>
    </w:rPr>
  </w:style>
  <w:style w:type="paragraph" w:styleId="ListBullet3">
    <w:name w:val="List Bullet 3"/>
    <w:basedOn w:val="Normal"/>
    <w:rsid w:val="00435FE9"/>
    <w:pPr>
      <w:numPr>
        <w:ilvl w:val="2"/>
        <w:numId w:val="1"/>
      </w:numPr>
      <w:spacing w:before="60"/>
    </w:pPr>
    <w:rPr>
      <w:lang w:eastAsia="en-US"/>
    </w:rPr>
  </w:style>
  <w:style w:type="paragraph" w:styleId="ListContinue">
    <w:name w:val="List Continue"/>
    <w:basedOn w:val="Normal"/>
    <w:rsid w:val="00435FE9"/>
    <w:pPr>
      <w:spacing w:before="120"/>
      <w:ind w:left="284"/>
    </w:pPr>
    <w:rPr>
      <w:lang w:eastAsia="en-US"/>
    </w:rPr>
  </w:style>
  <w:style w:type="paragraph" w:styleId="ListContinue2">
    <w:name w:val="List Continue 2"/>
    <w:basedOn w:val="Normal"/>
    <w:rsid w:val="00435FE9"/>
    <w:pPr>
      <w:spacing w:before="60"/>
      <w:ind w:left="567"/>
    </w:pPr>
    <w:rPr>
      <w:lang w:eastAsia="en-US"/>
    </w:rPr>
  </w:style>
  <w:style w:type="paragraph" w:styleId="ListContinue3">
    <w:name w:val="List Continue 3"/>
    <w:basedOn w:val="Normal"/>
    <w:rsid w:val="00435FE9"/>
    <w:pPr>
      <w:spacing w:before="60"/>
      <w:ind w:left="851"/>
    </w:pPr>
    <w:rPr>
      <w:lang w:eastAsia="en-US"/>
    </w:rPr>
  </w:style>
  <w:style w:type="paragraph" w:styleId="ListNumber">
    <w:name w:val="List Number"/>
    <w:basedOn w:val="Normal"/>
    <w:qFormat/>
    <w:rsid w:val="00435FE9"/>
    <w:pPr>
      <w:numPr>
        <w:numId w:val="5"/>
      </w:numPr>
      <w:spacing w:before="180"/>
    </w:pPr>
    <w:rPr>
      <w:lang w:eastAsia="en-US"/>
    </w:rPr>
  </w:style>
  <w:style w:type="paragraph" w:styleId="ListNumber2">
    <w:name w:val="List Number 2"/>
    <w:basedOn w:val="Normal"/>
    <w:rsid w:val="00435FE9"/>
    <w:pPr>
      <w:numPr>
        <w:ilvl w:val="1"/>
        <w:numId w:val="5"/>
      </w:numPr>
      <w:spacing w:before="60"/>
    </w:pPr>
    <w:rPr>
      <w:lang w:eastAsia="en-US"/>
    </w:rPr>
  </w:style>
  <w:style w:type="paragraph" w:styleId="ListNumber3">
    <w:name w:val="List Number 3"/>
    <w:basedOn w:val="Normal"/>
    <w:rsid w:val="00435FE9"/>
    <w:pPr>
      <w:numPr>
        <w:ilvl w:val="2"/>
        <w:numId w:val="5"/>
      </w:numPr>
      <w:spacing w:before="60"/>
    </w:pPr>
    <w:rPr>
      <w:lang w:eastAsia="en-US"/>
    </w:rPr>
  </w:style>
  <w:style w:type="paragraph" w:styleId="NoteIndent" w:customStyle="1">
    <w:name w:val="Note Indent"/>
    <w:basedOn w:val="NoteHeading"/>
    <w:rsid w:val="00435FE9"/>
    <w:pPr>
      <w:keepNext w:val="0"/>
      <w:keepLines/>
      <w:spacing w:before="60" w:after="60"/>
      <w:ind w:left="851" w:hanging="851"/>
    </w:pPr>
    <w:rPr>
      <w:b w:val="0"/>
      <w:color w:val="auto"/>
    </w:rPr>
  </w:style>
  <w:style w:type="paragraph" w:styleId="NoteHeading">
    <w:name w:val="Note Heading"/>
    <w:basedOn w:val="Normal"/>
    <w:next w:val="NoteIndent"/>
    <w:link w:val="NoteHeadingChar"/>
    <w:rsid w:val="00435FE9"/>
    <w:pPr>
      <w:keepNext/>
      <w:spacing w:before="120"/>
    </w:pPr>
    <w:rPr>
      <w:b/>
      <w:color w:val="323C64" w:themeColor="text2"/>
      <w:sz w:val="16"/>
      <w:lang w:eastAsia="en-US"/>
    </w:rPr>
  </w:style>
  <w:style w:type="character" w:styleId="NoteHeadingChar" w:customStyle="1">
    <w:name w:val="Note Heading Char"/>
    <w:link w:val="NoteHeading"/>
    <w:rsid w:val="00435FE9"/>
    <w:rPr>
      <w:b/>
      <w:color w:val="323C64" w:themeColor="text2"/>
      <w:sz w:val="16"/>
      <w:lang w:val="en-GB" w:eastAsia="en-US"/>
    </w:rPr>
  </w:style>
  <w:style w:type="paragraph" w:styleId="NoteNumber" w:customStyle="1">
    <w:name w:val="Note Number"/>
    <w:basedOn w:val="NoteIndent"/>
    <w:rsid w:val="00435FE9"/>
    <w:pPr>
      <w:numPr>
        <w:numId w:val="9"/>
      </w:numPr>
    </w:pPr>
  </w:style>
  <w:style w:type="paragraph" w:styleId="NoteBullet" w:customStyle="1">
    <w:name w:val="Note Bullet"/>
    <w:basedOn w:val="Normal"/>
    <w:rsid w:val="00435FE9"/>
    <w:pPr>
      <w:keepLines/>
      <w:numPr>
        <w:numId w:val="8"/>
      </w:numPr>
      <w:spacing w:before="20"/>
    </w:pPr>
    <w:rPr>
      <w:sz w:val="16"/>
      <w:lang w:eastAsia="en-US"/>
    </w:rPr>
  </w:style>
  <w:style w:type="paragraph" w:styleId="Sub-Heading" w:customStyle="1">
    <w:name w:val="Sub-Heading"/>
    <w:basedOn w:val="Normal"/>
    <w:next w:val="BodyText"/>
    <w:link w:val="Sub-HeadingChar"/>
    <w:qFormat/>
    <w:rsid w:val="00435FE9"/>
    <w:pPr>
      <w:keepNext/>
      <w:keepLines/>
      <w:spacing w:before="280"/>
    </w:pPr>
    <w:rPr>
      <w:rFonts w:eastAsia="Calibri"/>
      <w:color w:val="323C64" w:themeColor="accent2"/>
      <w:szCs w:val="22"/>
      <w:lang w:eastAsia="en-US"/>
    </w:rPr>
  </w:style>
  <w:style w:type="paragraph" w:styleId="TableBullet" w:customStyle="1">
    <w:name w:val="Table Bullet"/>
    <w:basedOn w:val="Normal"/>
    <w:qFormat/>
    <w:rsid w:val="00435FE9"/>
    <w:pPr>
      <w:numPr>
        <w:numId w:val="10"/>
      </w:numPr>
      <w:spacing w:before="20" w:after="20"/>
    </w:pPr>
    <w:rPr>
      <w:rFonts w:cs="Arial"/>
      <w:sz w:val="16"/>
      <w:szCs w:val="18"/>
      <w:lang w:eastAsia="en-GB"/>
    </w:rPr>
  </w:style>
  <w:style w:type="paragraph" w:styleId="TableBullet2" w:customStyle="1">
    <w:name w:val="Table Bullet 2"/>
    <w:basedOn w:val="TableBullet"/>
    <w:rsid w:val="00435FE9"/>
    <w:pPr>
      <w:numPr>
        <w:ilvl w:val="1"/>
      </w:numPr>
    </w:pPr>
  </w:style>
  <w:style w:type="paragraph" w:styleId="TableBullet3" w:customStyle="1">
    <w:name w:val="Table Bullet 3"/>
    <w:basedOn w:val="TableBullet2"/>
    <w:rsid w:val="00435FE9"/>
    <w:pPr>
      <w:numPr>
        <w:ilvl w:val="2"/>
      </w:numPr>
    </w:pPr>
    <w:rPr>
      <w:rFonts w:eastAsia="Times New Roman"/>
    </w:rPr>
  </w:style>
  <w:style w:type="paragraph" w:styleId="TableHead" w:customStyle="1">
    <w:name w:val="Table Head"/>
    <w:basedOn w:val="Normal"/>
    <w:qFormat/>
    <w:rsid w:val="00435FE9"/>
    <w:pPr>
      <w:spacing w:before="40" w:after="40"/>
    </w:pPr>
    <w:rPr>
      <w:sz w:val="18"/>
    </w:rPr>
  </w:style>
  <w:style w:type="paragraph" w:styleId="TableNumber" w:customStyle="1">
    <w:name w:val="Table Number"/>
    <w:basedOn w:val="Normal"/>
    <w:qFormat/>
    <w:rsid w:val="00435FE9"/>
    <w:pPr>
      <w:numPr>
        <w:numId w:val="11"/>
      </w:numPr>
      <w:spacing w:before="20" w:after="20"/>
    </w:pPr>
    <w:rPr>
      <w:sz w:val="16"/>
      <w:szCs w:val="16"/>
      <w:lang w:eastAsia="en-US"/>
    </w:rPr>
  </w:style>
  <w:style w:type="paragraph" w:styleId="TableNumber2" w:customStyle="1">
    <w:name w:val="Table Number 2"/>
    <w:basedOn w:val="TableNumber"/>
    <w:rsid w:val="00435FE9"/>
    <w:pPr>
      <w:numPr>
        <w:ilvl w:val="1"/>
      </w:numPr>
    </w:pPr>
  </w:style>
  <w:style w:type="paragraph" w:styleId="TableNumber3" w:customStyle="1">
    <w:name w:val="Table Number 3"/>
    <w:basedOn w:val="TableNumber2"/>
    <w:rsid w:val="00435FE9"/>
    <w:pPr>
      <w:numPr>
        <w:ilvl w:val="2"/>
      </w:numPr>
    </w:pPr>
    <w:rPr>
      <w:rFonts w:eastAsia="Times New Roman"/>
    </w:rPr>
  </w:style>
  <w:style w:type="paragraph" w:styleId="TableText" w:customStyle="1">
    <w:name w:val="Table Text"/>
    <w:basedOn w:val="Normal"/>
    <w:link w:val="AppHeading1Char"/>
    <w:qFormat/>
    <w:rsid w:val="001C2947"/>
    <w:pPr>
      <w:spacing w:before="20" w:after="20"/>
    </w:pPr>
    <w:rPr>
      <w:rFonts w:cs="Arial"/>
      <w:kern w:val="32"/>
      <w:sz w:val="16"/>
      <w:szCs w:val="32"/>
      <w:lang w:eastAsia="en-US"/>
    </w:rPr>
  </w:style>
  <w:style w:type="character" w:styleId="EmphasisBold" w:customStyle="1">
    <w:name w:val="Emphasis Bold"/>
    <w:basedOn w:val="DefaultParagraphFont"/>
    <w:rsid w:val="00435FE9"/>
    <w:rPr>
      <w:b/>
    </w:rPr>
  </w:style>
  <w:style w:type="paragraph" w:styleId="TableTextCentred" w:customStyle="1">
    <w:name w:val="Table Text Centred"/>
    <w:basedOn w:val="TableText"/>
    <w:rsid w:val="00435FE9"/>
    <w:pPr>
      <w:jc w:val="center"/>
    </w:pPr>
  </w:style>
  <w:style w:type="character" w:styleId="EmphasisItalics" w:customStyle="1">
    <w:name w:val="Emphasis Italics"/>
    <w:basedOn w:val="EmphasisBold"/>
    <w:rsid w:val="00435FE9"/>
    <w:rPr>
      <w:b w:val="0"/>
      <w:i/>
    </w:rPr>
  </w:style>
  <w:style w:type="paragraph" w:styleId="TableTextRight" w:customStyle="1">
    <w:name w:val="Table Text Right"/>
    <w:basedOn w:val="TableText"/>
    <w:rsid w:val="00435FE9"/>
    <w:pPr>
      <w:jc w:val="right"/>
    </w:pPr>
    <w:rPr>
      <w:lang w:eastAsia="en-AU"/>
    </w:rPr>
  </w:style>
  <w:style w:type="paragraph" w:styleId="TOC1">
    <w:name w:val="toc 1"/>
    <w:basedOn w:val="Normal"/>
    <w:next w:val="Normal"/>
    <w:rsid w:val="00435FE9"/>
    <w:pPr>
      <w:tabs>
        <w:tab w:val="left" w:pos="709"/>
        <w:tab w:val="right" w:pos="9356"/>
      </w:tabs>
      <w:spacing w:before="120"/>
      <w:ind w:left="709" w:right="284" w:hanging="709"/>
    </w:pPr>
    <w:rPr>
      <w:rFonts w:ascii="Arial Rounded MT Bold" w:hAnsi="Arial Rounded MT Bold"/>
      <w:color w:val="323C64" w:themeColor="text2"/>
      <w:lang w:eastAsia="en-US"/>
    </w:rPr>
  </w:style>
  <w:style w:type="paragraph" w:styleId="TOC2">
    <w:name w:val="toc 2"/>
    <w:basedOn w:val="Normal"/>
    <w:next w:val="Normal"/>
    <w:rsid w:val="00435FE9"/>
    <w:pPr>
      <w:tabs>
        <w:tab w:val="left" w:pos="1418"/>
        <w:tab w:val="right" w:pos="9356"/>
      </w:tabs>
      <w:spacing w:before="60"/>
      <w:ind w:left="1418" w:right="284" w:hanging="709"/>
    </w:pPr>
    <w:rPr>
      <w:szCs w:val="22"/>
      <w:lang w:eastAsia="en-US"/>
    </w:rPr>
  </w:style>
  <w:style w:type="paragraph" w:styleId="TOC3">
    <w:name w:val="toc 3"/>
    <w:basedOn w:val="Normal"/>
    <w:next w:val="Normal"/>
    <w:rsid w:val="00435FE9"/>
    <w:pPr>
      <w:tabs>
        <w:tab w:val="left" w:pos="2126"/>
        <w:tab w:val="right" w:pos="9356"/>
      </w:tabs>
      <w:spacing w:before="20"/>
      <w:ind w:left="2127" w:right="284" w:hanging="709"/>
    </w:pPr>
    <w:rPr>
      <w:sz w:val="18"/>
      <w:lang w:eastAsia="en-US"/>
    </w:rPr>
  </w:style>
  <w:style w:type="paragraph" w:styleId="TOCHeading">
    <w:name w:val="TOC Heading"/>
    <w:basedOn w:val="Heading1"/>
    <w:next w:val="Normal"/>
    <w:link w:val="TOCHeadingChar"/>
    <w:rsid w:val="00435FE9"/>
    <w:pPr>
      <w:spacing w:before="240" w:after="60"/>
      <w:outlineLvl w:val="9"/>
    </w:pPr>
    <w:rPr>
      <w:rFonts w:eastAsia="Times New Roman"/>
    </w:rPr>
  </w:style>
  <w:style w:type="character" w:styleId="EmphasisIntense" w:customStyle="1">
    <w:name w:val="Emphasis Intense"/>
    <w:basedOn w:val="DefaultParagraphFont"/>
    <w:rsid w:val="00435FE9"/>
    <w:rPr>
      <w:b/>
      <w:i/>
      <w:color w:val="323C64" w:themeColor="accent2"/>
    </w:rPr>
  </w:style>
  <w:style w:type="paragraph" w:styleId="Note" w:customStyle="1">
    <w:name w:val="Note"/>
    <w:basedOn w:val="Normal"/>
    <w:rsid w:val="00435FE9"/>
    <w:pPr>
      <w:spacing w:before="60"/>
    </w:pPr>
    <w:rPr>
      <w:sz w:val="16"/>
    </w:rPr>
  </w:style>
  <w:style w:type="paragraph" w:styleId="EndnoteText">
    <w:name w:val="endnote text"/>
    <w:basedOn w:val="Normal"/>
    <w:link w:val="EndnoteTextChar"/>
    <w:uiPriority w:val="99"/>
    <w:semiHidden/>
    <w:rsid w:val="00435FE9"/>
    <w:pPr>
      <w:ind w:left="357" w:hanging="357"/>
    </w:pPr>
    <w:rPr>
      <w:sz w:val="16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635C16"/>
    <w:rPr>
      <w:sz w:val="16"/>
      <w:lang w:val="en-GB"/>
    </w:rPr>
  </w:style>
  <w:style w:type="numbering" w:styleId="ListTableBullet" w:customStyle="1">
    <w:name w:val="List Table Bullet"/>
    <w:basedOn w:val="NoList"/>
    <w:uiPriority w:val="99"/>
    <w:locked/>
    <w:rsid w:val="00435FE9"/>
    <w:pPr>
      <w:numPr>
        <w:numId w:val="6"/>
      </w:numPr>
    </w:pPr>
  </w:style>
  <w:style w:type="numbering" w:styleId="ListTableNumber" w:customStyle="1">
    <w:name w:val="List Table Number"/>
    <w:basedOn w:val="NoList"/>
    <w:uiPriority w:val="99"/>
    <w:locked/>
    <w:rsid w:val="00435FE9"/>
    <w:pPr>
      <w:numPr>
        <w:numId w:val="7"/>
      </w:numPr>
    </w:pPr>
  </w:style>
  <w:style w:type="character" w:styleId="EmphasisRed" w:customStyle="1">
    <w:name w:val="Emphasis Red"/>
    <w:basedOn w:val="DefaultParagraphFont"/>
    <w:rsid w:val="00435FE9"/>
    <w:rPr>
      <w:color w:val="FF0000"/>
    </w:rPr>
  </w:style>
  <w:style w:type="character" w:styleId="CaptionFigureChar" w:customStyle="1">
    <w:name w:val="Caption (Figure) Char"/>
    <w:basedOn w:val="DefaultParagraphFont"/>
    <w:link w:val="CaptionFigure"/>
    <w:rsid w:val="00581C62"/>
    <w:rPr>
      <w:bCs/>
      <w:color w:val="5C6476" w:themeColor="accent1"/>
      <w:sz w:val="18"/>
      <w:lang w:val="en-GB" w:eastAsia="en-US"/>
    </w:rPr>
  </w:style>
  <w:style w:type="character" w:styleId="CaptionTableChar" w:customStyle="1">
    <w:name w:val="Caption (Table) Char"/>
    <w:basedOn w:val="DefaultParagraphFont"/>
    <w:link w:val="CaptionTable"/>
    <w:rsid w:val="00581C62"/>
    <w:rPr>
      <w:bCs/>
      <w:color w:val="5C6476" w:themeColor="accent1"/>
      <w:sz w:val="18"/>
      <w:lang w:val="en-GB" w:eastAsia="en-US"/>
    </w:rPr>
  </w:style>
  <w:style w:type="character" w:styleId="HeaderLandscapeChar" w:customStyle="1">
    <w:name w:val="Header Landscape Char"/>
    <w:link w:val="HeaderLandscape"/>
    <w:rsid w:val="00213243"/>
    <w:rPr>
      <w:noProof/>
      <w:color w:val="595959"/>
      <w:sz w:val="16"/>
      <w:lang w:val="en-GB"/>
    </w:rPr>
  </w:style>
  <w:style w:type="character" w:styleId="HeaderPortraitChar" w:customStyle="1">
    <w:name w:val="Header Portrait Char"/>
    <w:link w:val="HeaderPortrait"/>
    <w:rsid w:val="00213243"/>
    <w:rPr>
      <w:noProof/>
      <w:color w:val="595959"/>
      <w:sz w:val="16"/>
      <w:szCs w:val="18"/>
      <w:lang w:val="en-GB"/>
    </w:rPr>
  </w:style>
  <w:style w:type="character" w:styleId="Hyperlink">
    <w:name w:val="Hyperlink"/>
    <w:basedOn w:val="DefaultParagraphFont"/>
    <w:uiPriority w:val="99"/>
    <w:rsid w:val="00435FE9"/>
    <w:rPr>
      <w:color w:val="0000FF" w:themeColor="hyperlink"/>
      <w:u w:val="single"/>
    </w:rPr>
  </w:style>
  <w:style w:type="character" w:styleId="TOCHeadingChar" w:customStyle="1">
    <w:name w:val="TOC Heading Char"/>
    <w:basedOn w:val="Heading1Char"/>
    <w:link w:val="TOCHeading"/>
    <w:rsid w:val="00435FE9"/>
    <w:rPr>
      <w:rFonts w:eastAsia="Times New Roman" w:cs="Arial"/>
      <w:bCs/>
      <w:color w:val="323C64" w:themeColor="text2"/>
      <w:kern w:val="32"/>
      <w:sz w:val="26"/>
      <w:szCs w:val="32"/>
      <w:lang w:val="en-GB" w:eastAsia="en-US"/>
    </w:rPr>
  </w:style>
  <w:style w:type="character" w:styleId="CaptionChar" w:customStyle="1">
    <w:name w:val="Caption Char"/>
    <w:link w:val="Caption"/>
    <w:uiPriority w:val="99"/>
    <w:semiHidden/>
    <w:rsid w:val="00435FE9"/>
    <w:rPr>
      <w:bCs/>
      <w:color w:val="5C6476" w:themeColor="accent1"/>
      <w:sz w:val="18"/>
      <w:szCs w:val="18"/>
      <w:lang w:val="en-GB"/>
    </w:rPr>
  </w:style>
  <w:style w:type="character" w:styleId="Sub-HeadingChar" w:customStyle="1">
    <w:name w:val="Sub-Heading Char"/>
    <w:basedOn w:val="DefaultParagraphFont"/>
    <w:link w:val="Sub-Heading"/>
    <w:rsid w:val="00435FE9"/>
    <w:rPr>
      <w:rFonts w:eastAsia="Calibri"/>
      <w:color w:val="323C64" w:themeColor="accent2"/>
      <w:szCs w:val="22"/>
      <w:lang w:val="en-GB" w:eastAsia="en-US"/>
    </w:rPr>
  </w:style>
  <w:style w:type="character" w:styleId="CommentReference">
    <w:name w:val="annotation reference"/>
    <w:basedOn w:val="DefaultParagraphFont"/>
    <w:uiPriority w:val="99"/>
    <w:semiHidden/>
    <w:rsid w:val="00435F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35FE9"/>
    <w:rPr>
      <w:sz w:val="18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435FE9"/>
    <w:rPr>
      <w:sz w:val="18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35FE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435FE9"/>
    <w:rPr>
      <w:b/>
      <w:bCs/>
      <w:sz w:val="18"/>
      <w:lang w:val="en-GB"/>
    </w:rPr>
  </w:style>
  <w:style w:type="table" w:styleId="TableGrid">
    <w:name w:val="Table Grid"/>
    <w:basedOn w:val="TableNormal"/>
    <w:rsid w:val="00435F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numbering" w:styleId="ListListNumber" w:customStyle="1">
    <w:name w:val="List List Number"/>
    <w:basedOn w:val="NoList"/>
    <w:uiPriority w:val="99"/>
    <w:rsid w:val="00435FE9"/>
    <w:pPr>
      <w:numPr>
        <w:numId w:val="2"/>
      </w:numPr>
    </w:pPr>
  </w:style>
  <w:style w:type="numbering" w:styleId="ListListBullet" w:customStyle="1">
    <w:name w:val="List List Bullet"/>
    <w:basedOn w:val="NoList"/>
    <w:uiPriority w:val="99"/>
    <w:rsid w:val="00435FE9"/>
    <w:pPr>
      <w:numPr>
        <w:numId w:val="1"/>
      </w:numPr>
    </w:pPr>
  </w:style>
  <w:style w:type="paragraph" w:styleId="Title">
    <w:name w:val="Title"/>
    <w:basedOn w:val="Normal"/>
    <w:next w:val="BodyText"/>
    <w:link w:val="TitleChar"/>
    <w:rsid w:val="00435FE9"/>
    <w:pPr>
      <w:spacing w:after="300"/>
      <w:contextualSpacing/>
    </w:pPr>
    <w:rPr>
      <w:rFonts w:eastAsiaTheme="majorEastAsia" w:cstheme="majorBidi"/>
      <w:color w:val="323C64" w:themeColor="text2"/>
      <w:spacing w:val="5"/>
      <w:kern w:val="28"/>
      <w:sz w:val="40"/>
      <w:szCs w:val="52"/>
    </w:rPr>
  </w:style>
  <w:style w:type="character" w:styleId="TitleChar" w:customStyle="1">
    <w:name w:val="Title Char"/>
    <w:basedOn w:val="DefaultParagraphFont"/>
    <w:link w:val="Title"/>
    <w:rsid w:val="00581C62"/>
    <w:rPr>
      <w:rFonts w:eastAsiaTheme="majorEastAsia" w:cstheme="majorBidi"/>
      <w:color w:val="323C64" w:themeColor="text2"/>
      <w:spacing w:val="5"/>
      <w:kern w:val="28"/>
      <w:sz w:val="40"/>
      <w:szCs w:val="52"/>
      <w:lang w:val="en-GB"/>
    </w:rPr>
  </w:style>
  <w:style w:type="paragraph" w:styleId="TableHead2" w:customStyle="1">
    <w:name w:val="Table Head 2"/>
    <w:basedOn w:val="TableHead"/>
    <w:link w:val="TableHead2Char"/>
    <w:qFormat/>
    <w:rsid w:val="00435FE9"/>
    <w:rPr>
      <w:b/>
    </w:rPr>
  </w:style>
  <w:style w:type="paragraph" w:styleId="BodyTextIndent6ptsBefore" w:customStyle="1">
    <w:name w:val="Body Text Indent 6pts Before"/>
    <w:basedOn w:val="BodyTextIndent"/>
    <w:qFormat/>
    <w:rsid w:val="00435FE9"/>
    <w:pPr>
      <w:spacing w:before="120"/>
    </w:pPr>
  </w:style>
  <w:style w:type="paragraph" w:styleId="TOCHeading2" w:customStyle="1">
    <w:name w:val="TOC Heading 2"/>
    <w:basedOn w:val="Normal"/>
    <w:next w:val="TOC1"/>
    <w:rsid w:val="00435FE9"/>
    <w:pPr>
      <w:keepNext/>
      <w:spacing w:before="360"/>
    </w:pPr>
    <w:rPr>
      <w:color w:val="5C6476" w:themeColor="accent1"/>
      <w:sz w:val="24"/>
      <w:lang w:eastAsia="en-US"/>
    </w:rPr>
  </w:style>
  <w:style w:type="paragraph" w:styleId="Subtitle">
    <w:name w:val="Subtitle"/>
    <w:basedOn w:val="Normal"/>
    <w:next w:val="Normal"/>
    <w:link w:val="SubtitleChar"/>
    <w:qFormat/>
    <w:rsid w:val="00435FE9"/>
    <w:pPr>
      <w:numPr>
        <w:ilvl w:val="1"/>
      </w:numPr>
      <w:spacing w:before="120"/>
    </w:pPr>
    <w:rPr>
      <w:rFonts w:eastAsiaTheme="majorEastAsia" w:cstheme="majorBidi"/>
      <w:i/>
      <w:iCs/>
      <w:color w:val="323C64" w:themeColor="text2"/>
      <w:spacing w:val="15"/>
      <w:sz w:val="24"/>
      <w:szCs w:val="24"/>
    </w:rPr>
  </w:style>
  <w:style w:type="character" w:styleId="SubtitleChar" w:customStyle="1">
    <w:name w:val="Subtitle Char"/>
    <w:basedOn w:val="DefaultParagraphFont"/>
    <w:link w:val="Subtitle"/>
    <w:rsid w:val="00435FE9"/>
    <w:rPr>
      <w:rFonts w:eastAsiaTheme="majorEastAsia" w:cstheme="majorBidi"/>
      <w:i/>
      <w:iCs/>
      <w:color w:val="323C64" w:themeColor="text2"/>
      <w:spacing w:val="15"/>
      <w:sz w:val="24"/>
      <w:szCs w:val="24"/>
      <w:lang w:val="en-GB"/>
    </w:rPr>
  </w:style>
  <w:style w:type="numbering" w:styleId="ListNoteNumber" w:customStyle="1">
    <w:name w:val="List Note Number"/>
    <w:basedOn w:val="NoList"/>
    <w:uiPriority w:val="99"/>
    <w:rsid w:val="00435FE9"/>
    <w:pPr>
      <w:numPr>
        <w:numId w:val="4"/>
      </w:numPr>
    </w:pPr>
  </w:style>
  <w:style w:type="numbering" w:styleId="ListNoteBullet" w:customStyle="1">
    <w:name w:val="List Note Bullet"/>
    <w:uiPriority w:val="99"/>
    <w:rsid w:val="00435FE9"/>
    <w:pPr>
      <w:numPr>
        <w:numId w:val="3"/>
      </w:numPr>
    </w:pPr>
  </w:style>
  <w:style w:type="character" w:styleId="FootnoteReference">
    <w:name w:val="footnote reference"/>
    <w:basedOn w:val="DefaultParagraphFont"/>
    <w:rsid w:val="00435FE9"/>
    <w:rPr>
      <w:vertAlign w:val="superscript"/>
    </w:rPr>
  </w:style>
  <w:style w:type="paragraph" w:styleId="Revision">
    <w:name w:val="Revision"/>
    <w:basedOn w:val="Normal"/>
    <w:next w:val="Normal"/>
    <w:link w:val="RevisionChar"/>
    <w:hidden/>
    <w:uiPriority w:val="99"/>
    <w:semiHidden/>
    <w:rsid w:val="00B54D6C"/>
    <w:pPr>
      <w:spacing w:before="60"/>
    </w:pPr>
    <w:rPr>
      <w:color w:val="F0F0F0" w:themeColor="background2"/>
    </w:rPr>
  </w:style>
  <w:style w:type="character" w:styleId="RevisionChar" w:customStyle="1">
    <w:name w:val="Revision Char"/>
    <w:basedOn w:val="DefaultParagraphFont"/>
    <w:link w:val="Revision"/>
    <w:uiPriority w:val="99"/>
    <w:semiHidden/>
    <w:rsid w:val="00B54D6C"/>
    <w:rPr>
      <w:color w:val="F0F0F0" w:themeColor="background2"/>
      <w:lang w:val="en-GB"/>
    </w:rPr>
  </w:style>
  <w:style w:type="character" w:styleId="EmphasisAmber" w:customStyle="1">
    <w:name w:val="Emphasis Amber"/>
    <w:basedOn w:val="DefaultParagraphFont"/>
    <w:rsid w:val="00435FE9"/>
    <w:rPr>
      <w:color w:val="FFC000"/>
      <w:lang w:eastAsia="en-US"/>
    </w:rPr>
  </w:style>
  <w:style w:type="character" w:styleId="EmphasisGreen" w:customStyle="1">
    <w:name w:val="Emphasis Green"/>
    <w:basedOn w:val="DefaultParagraphFont"/>
    <w:rsid w:val="00435FE9"/>
    <w:rPr>
      <w:color w:val="92D050"/>
      <w:u w:color="92D050"/>
      <w:lang w:eastAsia="en-US"/>
    </w:rPr>
  </w:style>
  <w:style w:type="character" w:styleId="EmphasisSubscript" w:customStyle="1">
    <w:name w:val="Emphasis Subscript"/>
    <w:basedOn w:val="DefaultParagraphFont"/>
    <w:rsid w:val="00435FE9"/>
    <w:rPr>
      <w:vertAlign w:val="subscript"/>
      <w:lang w:eastAsia="en-US"/>
    </w:rPr>
  </w:style>
  <w:style w:type="character" w:styleId="EmphasisSuperscript" w:customStyle="1">
    <w:name w:val="Emphasis Superscript"/>
    <w:basedOn w:val="DefaultParagraphFont"/>
    <w:rsid w:val="00435FE9"/>
    <w:rPr>
      <w:vertAlign w:val="superscript"/>
      <w:lang w:eastAsia="en-US"/>
    </w:rPr>
  </w:style>
  <w:style w:type="character" w:styleId="TableHead2Char" w:customStyle="1">
    <w:name w:val="Table Head 2 Char"/>
    <w:basedOn w:val="DefaultParagraphFont"/>
    <w:link w:val="TableHead2"/>
    <w:rsid w:val="00435FE9"/>
    <w:rPr>
      <w:b/>
      <w:sz w:val="18"/>
      <w:lang w:val="en-GB"/>
    </w:rPr>
  </w:style>
  <w:style w:type="character" w:styleId="EmphasisWhite" w:customStyle="1">
    <w:name w:val="Emphasis White"/>
    <w:basedOn w:val="DefaultParagraphFont"/>
    <w:qFormat/>
    <w:rsid w:val="00435FE9"/>
    <w:rPr>
      <w:color w:val="FAFAFA" w:themeColor="background1"/>
    </w:rPr>
  </w:style>
  <w:style w:type="paragraph" w:styleId="HeaderLine" w:customStyle="1">
    <w:name w:val="Header Line"/>
    <w:basedOn w:val="Normal"/>
    <w:next w:val="Normal"/>
    <w:uiPriority w:val="99"/>
    <w:semiHidden/>
    <w:rsid w:val="00F659BA"/>
    <w:pPr>
      <w:pBdr>
        <w:top w:val="single" w:color="323C64" w:themeColor="text2" w:sz="4" w:space="1"/>
      </w:pBdr>
    </w:pPr>
  </w:style>
  <w:style w:type="paragraph" w:styleId="CC" w:customStyle="1">
    <w:name w:val="CC"/>
    <w:basedOn w:val="BodyTextIndent"/>
    <w:next w:val="Normal"/>
    <w:uiPriority w:val="99"/>
    <w:semiHidden/>
    <w:rsid w:val="00435FE9"/>
    <w:pPr>
      <w:tabs>
        <w:tab w:val="left" w:pos="567"/>
      </w:tabs>
      <w:spacing w:before="0"/>
      <w:ind w:left="0" w:firstLine="0"/>
    </w:pPr>
    <w:rPr>
      <w:sz w:val="18"/>
      <w:lang w:eastAsia="en-US"/>
    </w:rPr>
  </w:style>
  <w:style w:type="paragraph" w:styleId="Closing">
    <w:name w:val="Closing"/>
    <w:basedOn w:val="Normal"/>
    <w:next w:val="Signature"/>
    <w:link w:val="ClosingChar"/>
    <w:uiPriority w:val="99"/>
    <w:semiHidden/>
    <w:rsid w:val="00435FE9"/>
    <w:pPr>
      <w:spacing w:before="240"/>
    </w:pPr>
  </w:style>
  <w:style w:type="character" w:styleId="ClosingChar" w:customStyle="1">
    <w:name w:val="Closing Char"/>
    <w:basedOn w:val="DefaultParagraphFont"/>
    <w:link w:val="Closing"/>
    <w:uiPriority w:val="99"/>
    <w:semiHidden/>
    <w:rsid w:val="00581C62"/>
    <w:rPr>
      <w:lang w:val="en-GB"/>
    </w:rPr>
  </w:style>
  <w:style w:type="paragraph" w:styleId="Signature">
    <w:name w:val="Signature"/>
    <w:basedOn w:val="Normal"/>
    <w:next w:val="Normal"/>
    <w:link w:val="SignatureChar"/>
    <w:uiPriority w:val="99"/>
    <w:semiHidden/>
    <w:rsid w:val="00435FE9"/>
    <w:pPr>
      <w:tabs>
        <w:tab w:val="left" w:pos="5387"/>
      </w:tabs>
      <w:spacing w:before="960"/>
    </w:pPr>
    <w:rPr>
      <w:b/>
    </w:rPr>
  </w:style>
  <w:style w:type="character" w:styleId="SignatureChar" w:customStyle="1">
    <w:name w:val="Signature Char"/>
    <w:basedOn w:val="DefaultParagraphFont"/>
    <w:link w:val="Signature"/>
    <w:uiPriority w:val="99"/>
    <w:semiHidden/>
    <w:rsid w:val="00581C62"/>
    <w:rPr>
      <w:b/>
      <w:lang w:val="en-GB"/>
    </w:rPr>
  </w:style>
  <w:style w:type="paragraph" w:styleId="CompanyHeader" w:customStyle="1">
    <w:name w:val="Company Header"/>
    <w:basedOn w:val="Normal"/>
    <w:link w:val="CompanyHeaderChar"/>
    <w:uiPriority w:val="99"/>
    <w:semiHidden/>
    <w:rsid w:val="00435FE9"/>
    <w:pPr>
      <w:tabs>
        <w:tab w:val="left" w:pos="567"/>
      </w:tabs>
    </w:pPr>
    <w:rPr>
      <w:b/>
      <w:noProof/>
      <w:color w:val="323C64" w:themeColor="text2"/>
      <w:sz w:val="16"/>
    </w:rPr>
  </w:style>
  <w:style w:type="character" w:styleId="CompanyHeaderChar" w:customStyle="1">
    <w:name w:val="Company Header Char"/>
    <w:basedOn w:val="DefaultParagraphFont"/>
    <w:link w:val="CompanyHeader"/>
    <w:uiPriority w:val="99"/>
    <w:semiHidden/>
    <w:rsid w:val="00435FE9"/>
    <w:rPr>
      <w:rFonts w:asciiTheme="minorHAnsi" w:hAnsiTheme="minorHAnsi"/>
      <w:b/>
      <w:noProof/>
      <w:color w:val="323C64" w:themeColor="text2"/>
      <w:sz w:val="16"/>
      <w:lang w:val="en-GB"/>
    </w:rPr>
  </w:style>
  <w:style w:type="paragraph" w:styleId="CompanyHeader2" w:customStyle="1">
    <w:name w:val="Company Header 2"/>
    <w:basedOn w:val="CompanyHeader"/>
    <w:link w:val="CompanyHeader2Char"/>
    <w:uiPriority w:val="99"/>
    <w:semiHidden/>
    <w:rsid w:val="00435FE9"/>
    <w:pPr>
      <w:spacing w:before="20"/>
    </w:pPr>
    <w:rPr>
      <w:rFonts w:ascii="Arial" w:hAnsi="Arial"/>
      <w:b w:val="0"/>
      <w:sz w:val="14"/>
    </w:rPr>
  </w:style>
  <w:style w:type="character" w:styleId="CompanyHeader2Char" w:customStyle="1">
    <w:name w:val="Company Header 2 Char"/>
    <w:basedOn w:val="HeaderChar"/>
    <w:link w:val="CompanyHeader2"/>
    <w:uiPriority w:val="99"/>
    <w:semiHidden/>
    <w:rsid w:val="00435FE9"/>
    <w:rPr>
      <w:noProof/>
      <w:color w:val="323C64" w:themeColor="text2"/>
      <w:sz w:val="14"/>
      <w:lang w:val="en-GB"/>
    </w:rPr>
  </w:style>
  <w:style w:type="paragraph" w:styleId="CompanyHeader3" w:customStyle="1">
    <w:name w:val="Company Header 3"/>
    <w:basedOn w:val="CompanyHeader2"/>
    <w:link w:val="CompanyHeader3Char"/>
    <w:uiPriority w:val="99"/>
    <w:semiHidden/>
    <w:rsid w:val="00435FE9"/>
    <w:rPr>
      <w:color w:val="595959"/>
    </w:rPr>
  </w:style>
  <w:style w:type="character" w:styleId="CompanyHeader3Char" w:customStyle="1">
    <w:name w:val="Company Header 3 Char"/>
    <w:basedOn w:val="CompanyHeader2Char"/>
    <w:link w:val="CompanyHeader3"/>
    <w:uiPriority w:val="99"/>
    <w:semiHidden/>
    <w:rsid w:val="00435FE9"/>
    <w:rPr>
      <w:noProof/>
      <w:color w:val="595959"/>
      <w:sz w:val="14"/>
      <w:lang w:val="en-GB"/>
    </w:rPr>
  </w:style>
  <w:style w:type="paragraph" w:styleId="CompanyHeaderSpacing" w:customStyle="1">
    <w:name w:val="Company Header Spacing"/>
    <w:basedOn w:val="CompanyHeader2"/>
    <w:uiPriority w:val="99"/>
    <w:semiHidden/>
    <w:rsid w:val="00435FE9"/>
    <w:rPr>
      <w:color w:val="auto"/>
      <w:sz w:val="6"/>
    </w:rPr>
  </w:style>
  <w:style w:type="paragraph" w:styleId="Date">
    <w:name w:val="Date"/>
    <w:basedOn w:val="Normal"/>
    <w:next w:val="Normal"/>
    <w:link w:val="DateChar"/>
    <w:uiPriority w:val="99"/>
    <w:semiHidden/>
    <w:rsid w:val="00435FE9"/>
    <w:pPr>
      <w:spacing w:before="480" w:after="480"/>
    </w:pPr>
  </w:style>
  <w:style w:type="character" w:styleId="DateChar" w:customStyle="1">
    <w:name w:val="Date Char"/>
    <w:basedOn w:val="DefaultParagraphFont"/>
    <w:link w:val="Date"/>
    <w:uiPriority w:val="99"/>
    <w:semiHidden/>
    <w:rsid w:val="00435FE9"/>
    <w:rPr>
      <w:lang w:val="en-GB"/>
    </w:rPr>
  </w:style>
  <w:style w:type="paragraph" w:styleId="Elements" w:customStyle="1">
    <w:name w:val="Elements"/>
    <w:basedOn w:val="FooterPortrait"/>
    <w:uiPriority w:val="99"/>
    <w:semiHidden/>
    <w:rsid w:val="00435FE9"/>
    <w:pPr>
      <w:spacing w:before="120" w:after="120"/>
    </w:pPr>
    <w:rPr>
      <w:color w:val="auto"/>
    </w:rPr>
  </w:style>
  <w:style w:type="paragraph" w:styleId="Enclosure" w:customStyle="1">
    <w:name w:val="Enclosure"/>
    <w:basedOn w:val="Signature"/>
    <w:next w:val="CC"/>
    <w:uiPriority w:val="99"/>
    <w:semiHidden/>
    <w:rsid w:val="00435FE9"/>
    <w:pPr>
      <w:tabs>
        <w:tab w:val="left" w:pos="567"/>
      </w:tabs>
      <w:spacing w:before="0"/>
    </w:pPr>
    <w:rPr>
      <w:b w:val="0"/>
      <w:sz w:val="18"/>
      <w:lang w:eastAsia="en-US"/>
    </w:rPr>
  </w:style>
  <w:style w:type="paragraph" w:styleId="HeaderFirstPage" w:customStyle="1">
    <w:name w:val="Header First Page"/>
    <w:basedOn w:val="Normal"/>
    <w:uiPriority w:val="99"/>
    <w:semiHidden/>
    <w:qFormat/>
    <w:rsid w:val="00435FE9"/>
    <w:pPr>
      <w:tabs>
        <w:tab w:val="right" w:pos="9356"/>
      </w:tabs>
      <w:spacing w:after="240"/>
    </w:pPr>
    <w:rPr>
      <w:color w:val="323C64" w:themeColor="accent2"/>
      <w:sz w:val="32"/>
    </w:rPr>
  </w:style>
  <w:style w:type="character" w:styleId="Heading4Char" w:customStyle="1">
    <w:name w:val="Heading 4 Char"/>
    <w:basedOn w:val="DefaultParagraphFont"/>
    <w:link w:val="Heading4"/>
    <w:uiPriority w:val="99"/>
    <w:semiHidden/>
    <w:rsid w:val="00942FC9"/>
    <w:rPr>
      <w:rFonts w:eastAsiaTheme="majorEastAsia" w:cstheme="majorBidi"/>
      <w:bCs/>
      <w:i/>
      <w:iCs/>
      <w:color w:val="5C6476" w:themeColor="accent1"/>
      <w:lang w:val="en-GB"/>
    </w:rPr>
  </w:style>
  <w:style w:type="character" w:styleId="Heading5Char" w:customStyle="1">
    <w:name w:val="Heading 5 Char"/>
    <w:basedOn w:val="DefaultParagraphFont"/>
    <w:link w:val="Heading5"/>
    <w:uiPriority w:val="99"/>
    <w:semiHidden/>
    <w:rsid w:val="00435FE9"/>
    <w:rPr>
      <w:rFonts w:asciiTheme="majorHAnsi" w:hAnsiTheme="majorHAnsi" w:eastAsiaTheme="majorEastAsia" w:cstheme="majorBidi"/>
      <w:color w:val="2D313A" w:themeColor="accent1" w:themeShade="7F"/>
      <w:lang w:val="en-GB"/>
    </w:rPr>
  </w:style>
  <w:style w:type="character" w:styleId="Heading6Char" w:customStyle="1">
    <w:name w:val="Heading 6 Char"/>
    <w:basedOn w:val="DefaultParagraphFont"/>
    <w:link w:val="Heading6"/>
    <w:uiPriority w:val="99"/>
    <w:semiHidden/>
    <w:rsid w:val="00435FE9"/>
    <w:rPr>
      <w:rFonts w:asciiTheme="majorHAnsi" w:hAnsiTheme="majorHAnsi" w:eastAsiaTheme="majorEastAsia" w:cstheme="majorBidi"/>
      <w:i/>
      <w:iCs/>
      <w:color w:val="2D313A" w:themeColor="accent1" w:themeShade="7F"/>
      <w:lang w:val="en-GB"/>
    </w:rPr>
  </w:style>
  <w:style w:type="character" w:styleId="Heading7Char" w:customStyle="1">
    <w:name w:val="Heading 7 Char"/>
    <w:basedOn w:val="DefaultParagraphFont"/>
    <w:link w:val="Heading7"/>
    <w:uiPriority w:val="99"/>
    <w:semiHidden/>
    <w:rsid w:val="00435FE9"/>
    <w:rPr>
      <w:rFonts w:asciiTheme="majorHAnsi" w:hAnsiTheme="majorHAnsi" w:eastAsiaTheme="majorEastAsia" w:cstheme="majorBidi"/>
      <w:i/>
      <w:iCs/>
      <w:color w:val="425B8D" w:themeColor="text1" w:themeTint="BF"/>
      <w:lang w:val="en-GB"/>
    </w:rPr>
  </w:style>
  <w:style w:type="character" w:styleId="Heading8Char" w:customStyle="1">
    <w:name w:val="Heading 8 Char"/>
    <w:basedOn w:val="DefaultParagraphFont"/>
    <w:link w:val="Heading8"/>
    <w:uiPriority w:val="99"/>
    <w:semiHidden/>
    <w:rsid w:val="00435FE9"/>
    <w:rPr>
      <w:rFonts w:asciiTheme="majorHAnsi" w:hAnsiTheme="majorHAnsi" w:eastAsiaTheme="majorEastAsia" w:cstheme="majorBidi"/>
      <w:color w:val="425B8D" w:themeColor="text1" w:themeTint="BF"/>
      <w:lang w:val="en-GB"/>
    </w:rPr>
  </w:style>
  <w:style w:type="character" w:styleId="Heading9Char" w:customStyle="1">
    <w:name w:val="Heading 9 Char"/>
    <w:basedOn w:val="DefaultParagraphFont"/>
    <w:link w:val="Heading9"/>
    <w:uiPriority w:val="99"/>
    <w:semiHidden/>
    <w:rsid w:val="00435FE9"/>
    <w:rPr>
      <w:rFonts w:asciiTheme="majorHAnsi" w:hAnsiTheme="majorHAnsi" w:eastAsiaTheme="majorEastAsia" w:cstheme="majorBidi"/>
      <w:i/>
      <w:iCs/>
      <w:color w:val="425B8D" w:themeColor="text1" w:themeTint="BF"/>
      <w:lang w:val="en-GB"/>
    </w:rPr>
  </w:style>
  <w:style w:type="paragraph" w:styleId="NoSpacing">
    <w:name w:val="No Spacing"/>
    <w:uiPriority w:val="99"/>
    <w:semiHidden/>
    <w:rsid w:val="00435FE9"/>
    <w:rPr>
      <w:rFonts w:eastAsia="Calibri"/>
      <w:szCs w:val="22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435FE9"/>
    <w:rPr>
      <w:color w:val="808080"/>
    </w:rPr>
  </w:style>
  <w:style w:type="paragraph" w:styleId="PostalAddressHeading" w:customStyle="1">
    <w:name w:val="Postal Address Heading"/>
    <w:basedOn w:val="Header"/>
    <w:next w:val="CompanyHeader3"/>
    <w:uiPriority w:val="99"/>
    <w:semiHidden/>
    <w:rsid w:val="00435FE9"/>
    <w:rPr>
      <w:b/>
      <w:i/>
    </w:rPr>
  </w:style>
  <w:style w:type="paragraph" w:styleId="Quote">
    <w:name w:val="Quote"/>
    <w:basedOn w:val="Normal"/>
    <w:next w:val="Normal"/>
    <w:link w:val="QuoteChar"/>
    <w:uiPriority w:val="99"/>
    <w:semiHidden/>
    <w:rsid w:val="00435FE9"/>
    <w:rPr>
      <w:i/>
      <w:iCs/>
      <w:color w:val="323C64" w:themeColor="text2"/>
      <w:sz w:val="14"/>
    </w:rPr>
  </w:style>
  <w:style w:type="character" w:styleId="QuoteChar" w:customStyle="1">
    <w:name w:val="Quote Char"/>
    <w:basedOn w:val="DefaultParagraphFont"/>
    <w:link w:val="Quote"/>
    <w:uiPriority w:val="99"/>
    <w:semiHidden/>
    <w:rsid w:val="00435FE9"/>
    <w:rPr>
      <w:i/>
      <w:iCs/>
      <w:color w:val="323C64" w:themeColor="text2"/>
      <w:sz w:val="14"/>
      <w:lang w:val="en-GB"/>
    </w:rPr>
  </w:style>
  <w:style w:type="paragraph" w:styleId="Reference" w:customStyle="1">
    <w:name w:val="Reference"/>
    <w:basedOn w:val="Normal"/>
    <w:next w:val="Date"/>
    <w:uiPriority w:val="99"/>
    <w:semiHidden/>
    <w:rsid w:val="00435FE9"/>
    <w:pPr>
      <w:tabs>
        <w:tab w:val="left" w:pos="1134"/>
      </w:tabs>
      <w:spacing w:before="60"/>
    </w:pPr>
    <w:rPr>
      <w:sz w:val="16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435FE9"/>
    <w:pPr>
      <w:spacing w:before="480" w:after="240"/>
    </w:pPr>
  </w:style>
  <w:style w:type="character" w:styleId="SalutationChar" w:customStyle="1">
    <w:name w:val="Salutation Char"/>
    <w:basedOn w:val="DefaultParagraphFont"/>
    <w:link w:val="Salutation"/>
    <w:uiPriority w:val="99"/>
    <w:semiHidden/>
    <w:rsid w:val="00581C62"/>
    <w:rPr>
      <w:lang w:val="en-GB"/>
    </w:rPr>
  </w:style>
  <w:style w:type="paragraph" w:styleId="SignatureTitle" w:customStyle="1">
    <w:name w:val="Signature Title"/>
    <w:basedOn w:val="Signature"/>
    <w:next w:val="Enclosure"/>
    <w:uiPriority w:val="99"/>
    <w:semiHidden/>
    <w:rsid w:val="00435FE9"/>
    <w:pPr>
      <w:spacing w:before="0"/>
    </w:pPr>
    <w:rPr>
      <w:b w:val="0"/>
      <w:lang w:eastAsia="en-US"/>
    </w:rPr>
  </w:style>
  <w:style w:type="paragraph" w:styleId="Spacing" w:customStyle="1">
    <w:name w:val="Spacing"/>
    <w:basedOn w:val="Normal"/>
    <w:uiPriority w:val="99"/>
    <w:semiHidden/>
    <w:qFormat/>
    <w:rsid w:val="00435FE9"/>
    <w:rPr>
      <w:sz w:val="12"/>
      <w:lang w:eastAsia="en-US"/>
    </w:rPr>
  </w:style>
  <w:style w:type="paragraph" w:styleId="Subject" w:customStyle="1">
    <w:name w:val="Subject"/>
    <w:basedOn w:val="Normal"/>
    <w:next w:val="BodyText"/>
    <w:uiPriority w:val="99"/>
    <w:semiHidden/>
    <w:rsid w:val="00435FE9"/>
    <w:rPr>
      <w:b/>
    </w:rPr>
  </w:style>
  <w:style w:type="character" w:styleId="SubtleReference">
    <w:name w:val="Subtle Reference"/>
    <w:basedOn w:val="DefaultParagraphFont"/>
    <w:uiPriority w:val="99"/>
    <w:semiHidden/>
    <w:rsid w:val="00435FE9"/>
    <w:rPr>
      <w:smallCaps/>
      <w:color w:val="323C64" w:themeColor="accent2"/>
      <w:u w:val="single"/>
    </w:rPr>
  </w:style>
  <w:style w:type="table" w:styleId="TableLeft" w:customStyle="1">
    <w:name w:val="Table Left"/>
    <w:basedOn w:val="TableNormal"/>
    <w:uiPriority w:val="99"/>
    <w:rsid w:val="00C861DA"/>
    <w:tblPr>
      <w:tblStyleRowBandSize w:val="1"/>
      <w:tblStyleColBandSize w:val="1"/>
      <w:tblBorders>
        <w:top w:val="single" w:color="9CADD0" w:sz="4" w:space="0"/>
        <w:left w:val="single" w:color="9CADD0" w:sz="4" w:space="0"/>
        <w:bottom w:val="single" w:color="9CADD0" w:sz="4" w:space="0"/>
        <w:right w:val="single" w:color="9CADD0" w:sz="4" w:space="0"/>
        <w:insideH w:val="single" w:color="9CADD0" w:sz="4" w:space="0"/>
        <w:insideV w:val="single" w:color="9CADD0" w:sz="4" w:space="0"/>
      </w:tblBorders>
    </w:tblPr>
    <w:trPr>
      <w:cantSplit/>
    </w:trPr>
    <w:tblStylePr w:type="firstRow">
      <w:pPr>
        <w:jc w:val="left"/>
      </w:pPr>
      <w:rPr>
        <w:rFonts w:ascii="Arial" w:hAnsi="Arial"/>
        <w:color w:val="FAFAFA" w:themeColor="background1"/>
        <w:sz w:val="20"/>
      </w:rPr>
      <w:tblPr/>
      <w:trPr>
        <w:cantSplit w:val="0"/>
      </w:trPr>
      <w:tcPr>
        <w:tcBorders>
          <w:top w:val="single" w:color="9CADD0" w:sz="4" w:space="0"/>
          <w:left w:val="single" w:color="9CADD0" w:sz="4" w:space="0"/>
          <w:bottom w:val="single" w:color="9CADD0" w:sz="4" w:space="0"/>
          <w:right w:val="single" w:color="9CADD0" w:sz="4" w:space="0"/>
          <w:insideH w:val="single" w:color="9CADD0" w:sz="4" w:space="0"/>
          <w:insideV w:val="single" w:color="9CADD0" w:sz="4" w:space="0"/>
          <w:tl2br w:val="nil"/>
          <w:tr2bl w:val="nil"/>
        </w:tcBorders>
        <w:shd w:val="clear" w:color="auto" w:fill="323C64" w:themeFill="text2"/>
        <w:vAlign w:val="bottom"/>
      </w:tcPr>
    </w:tblStylePr>
    <w:tblStylePr w:type="lastRow">
      <w:rPr>
        <w:b/>
      </w:rPr>
      <w:tblPr/>
      <w:tcPr>
        <w:tcBorders>
          <w:top w:val="single" w:color="9CADD0" w:sz="12" w:space="0"/>
          <w:left w:val="single" w:color="9CADD0" w:sz="6" w:space="0"/>
          <w:bottom w:val="single" w:color="9CADD0" w:sz="6" w:space="0"/>
          <w:right w:val="single" w:color="9CADD0" w:sz="6" w:space="0"/>
          <w:insideH w:val="nil"/>
          <w:insideV w:val="single" w:color="9CADD0" w:sz="6" w:space="0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 w:val="0"/>
        <w:i/>
      </w:rPr>
    </w:tblStylePr>
    <w:tblStylePr w:type="band1Vert">
      <w:tblPr/>
      <w:tcPr>
        <w:tcBorders>
          <w:top w:val="single" w:color="9CADD0" w:sz="4" w:space="0"/>
          <w:left w:val="single" w:color="9CADD0" w:sz="4" w:space="0"/>
          <w:bottom w:val="single" w:color="9CADD0" w:sz="4" w:space="0"/>
          <w:right w:val="single" w:color="9CADD0" w:sz="4" w:space="0"/>
          <w:insideH w:val="nil"/>
          <w:insideV w:val="nil"/>
          <w:tl2br w:val="nil"/>
          <w:tr2bl w:val="nil"/>
        </w:tcBorders>
        <w:shd w:val="clear" w:color="auto" w:fill="F2F3F8"/>
      </w:tcPr>
    </w:tblStylePr>
    <w:tblStylePr w:type="band2Vert">
      <w:tblPr/>
      <w:tcPr>
        <w:tcBorders>
          <w:top w:val="single" w:color="9CADD0" w:sz="4" w:space="0"/>
          <w:left w:val="single" w:color="9CADD0" w:sz="4" w:space="0"/>
          <w:bottom w:val="single" w:color="9CADD0" w:sz="4" w:space="0"/>
          <w:right w:val="single" w:color="9CADD0" w:sz="4" w:space="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color="9CADD0" w:sz="4" w:space="0"/>
          <w:left w:val="single" w:color="9CADD0" w:sz="4" w:space="0"/>
          <w:bottom w:val="single" w:color="9CADD0" w:sz="4" w:space="0"/>
          <w:right w:val="single" w:color="9CADD0" w:sz="4" w:space="0"/>
          <w:insideH w:val="nil"/>
          <w:insideV w:val="nil"/>
          <w:tl2br w:val="nil"/>
          <w:tr2bl w:val="nil"/>
        </w:tcBorders>
        <w:shd w:val="clear" w:color="auto" w:fill="F2F3F8"/>
      </w:tcPr>
    </w:tblStylePr>
    <w:tblStylePr w:type="band2Horz">
      <w:tblPr/>
      <w:tcPr>
        <w:tcBorders>
          <w:top w:val="single" w:color="9CADD0" w:sz="4" w:space="0"/>
          <w:left w:val="single" w:color="9CADD0" w:sz="4" w:space="0"/>
          <w:bottom w:val="single" w:color="9CADD0" w:sz="4" w:space="0"/>
          <w:right w:val="single" w:color="9CADD0" w:sz="4" w:space="0"/>
          <w:insideH w:val="nil"/>
          <w:insideV w:val="nil"/>
          <w:tl2br w:val="nil"/>
          <w:tr2bl w:val="nil"/>
        </w:tcBorders>
      </w:tcPr>
    </w:tblStylePr>
    <w:tblStylePr w:type="nwCell">
      <w:rPr>
        <w:b w:val="0"/>
        <w:i w:val="0"/>
      </w:rPr>
    </w:tblStylePr>
  </w:style>
  <w:style w:type="character" w:styleId="AppHeading1Char" w:customStyle="1">
    <w:name w:val="App Heading 1 Char"/>
    <w:basedOn w:val="Heading1Char"/>
    <w:link w:val="TableText"/>
    <w:rsid w:val="001C2947"/>
    <w:rPr>
      <w:rFonts w:cs="Arial"/>
      <w:bCs w:val="0"/>
      <w:color w:val="323C64" w:themeColor="text2"/>
      <w:kern w:val="32"/>
      <w:sz w:val="16"/>
      <w:szCs w:val="32"/>
      <w:lang w:val="en-GB" w:eastAsia="en-US"/>
    </w:rPr>
  </w:style>
  <w:style w:type="paragraph" w:styleId="TableTextDecimal" w:customStyle="1">
    <w:name w:val="Table Text Decimal"/>
    <w:basedOn w:val="TableText"/>
    <w:link w:val="TableTextDecimalChar"/>
    <w:rsid w:val="00BF5B74"/>
    <w:pPr>
      <w:tabs>
        <w:tab w:val="decimal" w:pos="567"/>
      </w:tabs>
    </w:pPr>
    <w:rPr>
      <w:color w:val="323C64" w:themeColor="text2"/>
    </w:rPr>
  </w:style>
  <w:style w:type="character" w:styleId="TableTextDecimalChar" w:customStyle="1">
    <w:name w:val="Table Text Decimal Char"/>
    <w:basedOn w:val="AppHeading1Char"/>
    <w:link w:val="TableTextDecimal"/>
    <w:rsid w:val="00BF5B74"/>
    <w:rPr>
      <w:rFonts w:cs="Arial"/>
      <w:bCs w:val="0"/>
      <w:color w:val="323C64" w:themeColor="text2"/>
      <w:kern w:val="32"/>
      <w:sz w:val="16"/>
      <w:szCs w:val="32"/>
      <w:lang w:val="en-GB" w:eastAsia="en-US"/>
    </w:rPr>
  </w:style>
  <w:style w:type="paragraph" w:styleId="ListParagraph">
    <w:name w:val="List Paragraph"/>
    <w:basedOn w:val="Normal"/>
    <w:uiPriority w:val="34"/>
    <w:qFormat/>
    <w:rsid w:val="00F505A9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B132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23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mailto:mtpleasant.chpp.inductions@sedgman.com" TargetMode="Externa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1.xml" Id="rId14" /><Relationship Type="http://schemas.openxmlformats.org/officeDocument/2006/relationships/hyperlink" Target="mailto:mtpleasant.chpp.inductions@sedgman.com" TargetMode="External" Id="R4cfd414a4afe48b7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sedgmanlimited.sharepoint.com/sites/dochub/SedgmanTemplates/01.%20English%20A4/Blank.dotx" TargetMode="External"/></Relationships>
</file>

<file path=word/theme/theme1.xml><?xml version="1.0" encoding="utf-8"?>
<a:theme xmlns:a="http://schemas.openxmlformats.org/drawingml/2006/main" name="Sedgman2015">
  <a:themeElements>
    <a:clrScheme name="Sedgman 2018">
      <a:dk1>
        <a:srgbClr val="222F49"/>
      </a:dk1>
      <a:lt1>
        <a:srgbClr val="FAFAFA"/>
      </a:lt1>
      <a:dk2>
        <a:srgbClr val="323C64"/>
      </a:dk2>
      <a:lt2>
        <a:srgbClr val="F0F0F0"/>
      </a:lt2>
      <a:accent1>
        <a:srgbClr val="5C6476"/>
      </a:accent1>
      <a:accent2>
        <a:srgbClr val="323C64"/>
      </a:accent2>
      <a:accent3>
        <a:srgbClr val="A08947"/>
      </a:accent3>
      <a:accent4>
        <a:srgbClr val="828C96"/>
      </a:accent4>
      <a:accent5>
        <a:srgbClr val="87D2D2"/>
      </a:accent5>
      <a:accent6>
        <a:srgbClr val="BCA150"/>
      </a:accent6>
      <a:hlink>
        <a:srgbClr val="0000FF"/>
      </a:hlink>
      <a:folHlink>
        <a:srgbClr val="800080"/>
      </a:folHlink>
    </a:clrScheme>
    <a:fontScheme name="Sedgman">
      <a:majorFont>
        <a:latin typeface="Arial"/>
        <a:ea typeface="SimSun"/>
        <a:cs typeface=""/>
      </a:majorFont>
      <a:minorFont>
        <a:latin typeface="Arial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BDAF8-0394-478A-88D5-046C00E7DF64}"/>
</file>

<file path=customXml/itemProps2.xml><?xml version="1.0" encoding="utf-8"?>
<ds:datastoreItem xmlns:ds="http://schemas.openxmlformats.org/officeDocument/2006/customXml" ds:itemID="{E6F06D81-1AF2-4F04-B43F-3391FB3599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DE567B-39AF-4A7B-B90C-2EF0E5ACB945}">
  <ds:schemaRefs>
    <ds:schemaRef ds:uri="http://schemas.microsoft.com/office/2006/documentManagement/types"/>
    <ds:schemaRef ds:uri="b9e6c982-b65f-4f0d-bea5-7bdddec09fec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692db532-7ded-4956-9e32-f24c830098c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5D14ED8-C316-4B49-ABCD-F2DEC770EE95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Blank</ap:Template>
  <ap:Application>Microsoft Word for the web</ap:Application>
  <ap:DocSecurity>0</ap:DocSecurity>
  <ap:ScaleCrop>false</ap:ScaleCrop>
  <ap:Company>Sedgman Limited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Title</dc:title>
  <dc:creator>Renae E. Smith</dc:creator>
  <cp:lastModifiedBy>Renae Smith</cp:lastModifiedBy>
  <cp:revision>4</cp:revision>
  <cp:lastPrinted>2021-02-11T02:40:00Z</cp:lastPrinted>
  <dcterms:created xsi:type="dcterms:W3CDTF">2021-02-11T03:07:00Z</dcterms:created>
  <dcterms:modified xsi:type="dcterms:W3CDTF">2023-10-20T03:08:47Z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ject">
    <vt:lpwstr>Project/Dept Name</vt:lpwstr>
  </property>
  <property fmtid="{D5CDD505-2E9C-101B-9397-08002B2CF9AE}" pid="3" name="DocumentNumber">
    <vt:lpwstr>Document Number</vt:lpwstr>
  </property>
  <property fmtid="{D5CDD505-2E9C-101B-9397-08002B2CF9AE}" pid="4" name="SedgmanFormType">
    <vt:lpwstr>SedgmanBlankForm</vt:lpwstr>
  </property>
  <property fmtid="{D5CDD505-2E9C-101B-9397-08002B2CF9AE}" pid="5" name="SedgmanFormLanguage">
    <vt:lpwstr>en</vt:lpwstr>
  </property>
  <property fmtid="{D5CDD505-2E9C-101B-9397-08002B2CF9AE}" pid="6" name="FooterLine1Left">
    <vt:lpwstr>Revision: Revision - dd-MMM-yyyy</vt:lpwstr>
  </property>
  <property fmtid="{D5CDD505-2E9C-101B-9397-08002B2CF9AE}" pid="7" name="DocumentDate">
    <vt:lpwstr>dd-MMM-yyyy</vt:lpwstr>
  </property>
  <property fmtid="{D5CDD505-2E9C-101B-9397-08002B2CF9AE}" pid="8" name="Revision">
    <vt:lpwstr>Revision</vt:lpwstr>
  </property>
  <property fmtid="{D5CDD505-2E9C-101B-9397-08002B2CF9AE}" pid="9" name="RevisionLabel">
    <vt:lpwstr>Revision: </vt:lpwstr>
  </property>
  <property fmtid="{D5CDD505-2E9C-101B-9397-08002B2CF9AE}" pid="10" name="BuildingBlockFooterName">
    <vt:lpwstr>_Follower|Rev;Date;Doc No.;Page No.</vt:lpwstr>
  </property>
  <property fmtid="{D5CDD505-2E9C-101B-9397-08002B2CF9AE}" pid="11" name="BuildingBlockHeaderName">
    <vt:lpwstr>_Follower|Project;Title;Logo|Project;Title;Subtitle;Logo</vt:lpwstr>
  </property>
  <property fmtid="{D5CDD505-2E9C-101B-9397-08002B2CF9AE}" pid="12" name="SubTitle">
    <vt:lpwstr>Document Sub-Title (leave blank if not required)</vt:lpwstr>
  </property>
  <property fmtid="{D5CDD505-2E9C-101B-9397-08002B2CF9AE}" pid="13" name="ContentTypeId">
    <vt:lpwstr>0x0101009D23212EC05DF74B8344A77563C17735</vt:lpwstr>
  </property>
</Properties>
</file>